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06997" w14:textId="77777777" w:rsidR="00781FB3" w:rsidRPr="00781FB3" w:rsidRDefault="00781FB3" w:rsidP="00781FB3">
      <w:pPr>
        <w:jc w:val="center"/>
        <w:rPr>
          <w:rFonts w:ascii="Traditional Arabic" w:hAnsi="Traditional Arabic" w:cs="Traditional Arabic" w:hint="cs"/>
          <w:b/>
          <w:bCs/>
          <w:color w:val="000000" w:themeColor="text1"/>
          <w:sz w:val="2"/>
          <w:szCs w:val="2"/>
          <w:rtl/>
        </w:rPr>
      </w:pPr>
    </w:p>
    <w:tbl>
      <w:tblPr>
        <w:tblStyle w:val="a6"/>
        <w:tblpPr w:leftFromText="180" w:rightFromText="180" w:vertAnchor="text" w:horzAnchor="page" w:tblpXSpec="center" w:tblpY="297"/>
        <w:bidiVisual/>
        <w:tblW w:w="10276" w:type="dxa"/>
        <w:tblLook w:val="04A0" w:firstRow="1" w:lastRow="0" w:firstColumn="1" w:lastColumn="0" w:noHBand="0" w:noVBand="1"/>
      </w:tblPr>
      <w:tblGrid>
        <w:gridCol w:w="1494"/>
        <w:gridCol w:w="1398"/>
        <w:gridCol w:w="1422"/>
        <w:gridCol w:w="1788"/>
        <w:gridCol w:w="1299"/>
        <w:gridCol w:w="1169"/>
        <w:gridCol w:w="1706"/>
      </w:tblGrid>
      <w:tr w:rsidR="00781FB3" w:rsidRPr="00042347" w14:paraId="534691EF" w14:textId="77777777" w:rsidTr="00781FB3">
        <w:trPr>
          <w:trHeight w:val="18"/>
        </w:trPr>
        <w:tc>
          <w:tcPr>
            <w:tcW w:w="1494" w:type="dxa"/>
            <w:shd w:val="clear" w:color="auto" w:fill="DEEAF6" w:themeFill="accent1" w:themeFillTint="33"/>
            <w:vAlign w:val="center"/>
          </w:tcPr>
          <w:p w14:paraId="593FA59D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نطاق الصلاحية</w:t>
            </w: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نطاق الصلاحية"/>
            <w:tag w:val="نطاق الصلاحية"/>
            <w:id w:val="-13078038"/>
            <w:placeholder>
              <w:docPart w:val="354AF00ED00046DDB782C93C0B90BEC6"/>
            </w:placeholder>
            <w:showingPlcHdr/>
            <w15:color w:val="000000"/>
            <w:dropDownList>
              <w:listItem w:value="اختيار عنصر."/>
              <w:listItem w:displayText="طلاب" w:value="طلاب"/>
              <w:listItem w:displayText="طالبات" w:value="طالبات"/>
              <w:listItem w:displayText="طلاب وطالبات" w:value="طلاب وطالبات"/>
            </w:dropDownList>
          </w:sdtPr>
          <w:sdtEndPr/>
          <w:sdtContent>
            <w:tc>
              <w:tcPr>
                <w:tcW w:w="1398" w:type="dxa"/>
                <w:tcBorders>
                  <w:right w:val="single" w:sz="4" w:space="0" w:color="FFFFFF"/>
                </w:tcBorders>
                <w:vAlign w:val="center"/>
              </w:tcPr>
              <w:p w14:paraId="79C1571E" w14:textId="77777777" w:rsidR="00781FB3" w:rsidRPr="001F61D2" w:rsidRDefault="00781FB3" w:rsidP="00781FB3">
                <w:pPr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4"/>
                    <w:szCs w:val="24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  <w:tc>
          <w:tcPr>
            <w:tcW w:w="1422" w:type="dxa"/>
            <w:tcBorders>
              <w:left w:val="single" w:sz="4" w:space="0" w:color="FFFFFF"/>
            </w:tcBorders>
            <w:vAlign w:val="center"/>
          </w:tcPr>
          <w:p w14:paraId="093806FF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8" w:type="dxa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712A18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مستوى الصلاحية</w:t>
            </w: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مستوى الصلاحية"/>
            <w:tag w:val="مستوى الصلاحية"/>
            <w:id w:val="-1331282799"/>
            <w:placeholder>
              <w:docPart w:val="354AF00ED00046DDB782C93C0B90BEC6"/>
            </w:placeholder>
            <w:showingPlcHdr/>
            <w15:color w:val="000000"/>
            <w:dropDownList>
              <w:listItem w:value="اختيار عنصر."/>
              <w:listItem w:displayText="مقر الكلية" w:value="مقر الكلية"/>
              <w:listItem w:displayText="عدة مقرات" w:value="عدة مقرات"/>
            </w:dropDownList>
          </w:sdtPr>
          <w:sdtEndPr/>
          <w:sdtContent>
            <w:tc>
              <w:tcPr>
                <w:tcW w:w="129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68C32C" w14:textId="77777777" w:rsidR="00781FB3" w:rsidRPr="001F61D2" w:rsidRDefault="00781FB3" w:rsidP="00781FB3">
                <w:pPr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B142A67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793819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رقم الـمـقر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8CD4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</w:tr>
      <w:tr w:rsidR="00781FB3" w:rsidRPr="00042347" w14:paraId="7E452734" w14:textId="77777777" w:rsidTr="00781FB3">
        <w:trPr>
          <w:trHeight w:val="15"/>
        </w:trPr>
        <w:tc>
          <w:tcPr>
            <w:tcW w:w="1494" w:type="dxa"/>
            <w:vMerge w:val="restart"/>
            <w:shd w:val="clear" w:color="auto" w:fill="DEEAF6" w:themeFill="accent1" w:themeFillTint="33"/>
            <w:vAlign w:val="center"/>
          </w:tcPr>
          <w:p w14:paraId="55594D66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نوع الصلاحية</w:t>
            </w:r>
          </w:p>
        </w:tc>
        <w:tc>
          <w:tcPr>
            <w:tcW w:w="1398" w:type="dxa"/>
            <w:vMerge w:val="restart"/>
            <w:tcBorders>
              <w:right w:val="single" w:sz="4" w:space="0" w:color="FFFFFF"/>
            </w:tcBorders>
            <w:vAlign w:val="center"/>
          </w:tcPr>
          <w:p w14:paraId="5DFB1825" w14:textId="77777777" w:rsidR="00781FB3" w:rsidRPr="00E20B10" w:rsidRDefault="00781FB3" w:rsidP="00781FB3">
            <w:pPr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8"/>
                <w:szCs w:val="28"/>
                <w:rtl/>
              </w:rPr>
            </w:pPr>
            <w:r w:rsidRPr="00E20B10">
              <w:rPr>
                <w:rFonts w:ascii="Traditional Arabic" w:hAnsi="Traditional Arabic" w:cs="Traditional Arabic" w:hint="cs"/>
                <w:b/>
                <w:bCs/>
                <w:color w:val="2E74B5" w:themeColor="accent1" w:themeShade="BF"/>
                <w:sz w:val="28"/>
                <w:szCs w:val="28"/>
                <w:rtl/>
              </w:rPr>
              <w:t xml:space="preserve"> </w:t>
            </w:r>
            <w:sdt>
              <w:sdtPr>
                <w:rPr>
                  <w:rFonts w:ascii="Traditional Arabic" w:hAnsi="Traditional Arabic" w:cs="Traditional Arabic"/>
                  <w:b/>
                  <w:bCs/>
                  <w:color w:val="2E74B5" w:themeColor="accent1" w:themeShade="BF"/>
                  <w:sz w:val="28"/>
                  <w:szCs w:val="28"/>
                  <w:rtl/>
                </w:rPr>
                <w:alias w:val="نوع الصلاحية"/>
                <w:tag w:val="نوع الصلاحية"/>
                <w:id w:val="-787746263"/>
                <w:placeholder>
                  <w:docPart w:val="93FC7A74A7824C7F889C8E1402EB9550"/>
                </w:placeholder>
                <w:showingPlcHdr/>
                <w:dropDownList>
                  <w:listItem w:value="اختيار عنصر."/>
                  <w:listItem w:displayText="استعلام فقط" w:value="استعلام فقط"/>
                  <w:listItem w:displayText="تنفيذ واستعلام" w:value="تنفيذ واستعلام"/>
                  <w:listItem w:displayText="تقارير فقط" w:value="تقارير فقط"/>
                </w:dropDownList>
              </w:sdtPr>
              <w:sdtEndPr/>
              <w:sdtContent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sdtContent>
            </w:sdt>
          </w:p>
        </w:tc>
        <w:tc>
          <w:tcPr>
            <w:tcW w:w="1422" w:type="dxa"/>
            <w:vMerge w:val="restart"/>
            <w:tcBorders>
              <w:left w:val="single" w:sz="4" w:space="0" w:color="FFFFFF"/>
            </w:tcBorders>
            <w:vAlign w:val="center"/>
          </w:tcPr>
          <w:p w14:paraId="04DA3855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88" w:type="dxa"/>
            <w:vMerge w:val="restart"/>
            <w:shd w:val="clear" w:color="auto" w:fill="DEEAF6" w:themeFill="accent1" w:themeFillTint="33"/>
            <w:vAlign w:val="center"/>
          </w:tcPr>
          <w:p w14:paraId="42AFD624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تاريخ صلاحية الحساب</w:t>
            </w:r>
          </w:p>
        </w:tc>
        <w:tc>
          <w:tcPr>
            <w:tcW w:w="4174" w:type="dxa"/>
            <w:gridSpan w:val="3"/>
            <w:vAlign w:val="center"/>
          </w:tcPr>
          <w:p w14:paraId="6EB704EF" w14:textId="77777777" w:rsidR="00781FB3" w:rsidRPr="001E5A55" w:rsidRDefault="00781FB3" w:rsidP="00781FB3">
            <w:pPr>
              <w:jc w:val="both"/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6"/>
                <w:szCs w:val="26"/>
                <w:rtl/>
              </w:rPr>
            </w:pPr>
            <w:r w:rsidRPr="001E5A55"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6"/>
                <w:szCs w:val="26"/>
                <w:rtl/>
              </w:rPr>
              <w:t>من:</w:t>
            </w:r>
            <w:r w:rsidRPr="001E5A55">
              <w:rPr>
                <w:rFonts w:ascii="Traditional Arabic" w:hAnsi="Traditional Arabic" w:cs="Traditional Arabic" w:hint="cs"/>
                <w:b/>
                <w:bCs/>
                <w:color w:val="2E74B5" w:themeColor="accent1" w:themeShade="BF"/>
                <w:sz w:val="26"/>
                <w:szCs w:val="26"/>
                <w:rtl/>
              </w:rPr>
              <w:t xml:space="preserve">        </w:t>
            </w:r>
            <w:sdt>
              <w:sdtPr>
                <w:rPr>
                  <w:rFonts w:ascii="Traditional Arabic" w:hAnsi="Traditional Arabic" w:cs="Traditional Arabic" w:hint="cs"/>
                  <w:b/>
                  <w:bCs/>
                  <w:color w:val="2E74B5" w:themeColor="accent1" w:themeShade="BF"/>
                  <w:sz w:val="26"/>
                  <w:szCs w:val="26"/>
                  <w:rtl/>
                </w:rPr>
                <w:alias w:val="بدء تاريخ الصلاحية"/>
                <w:tag w:val="بدء تاريخ الصلاحية"/>
                <w:id w:val="1078561018"/>
                <w:placeholder>
                  <w:docPart w:val="4ED34EDE42394CE5A6662CE792B72987"/>
                </w:placeholder>
                <w:date w:fullDate="2024-10-15T00:00:00Z">
                  <w:dateFormat w:val="dd/MM/yy"/>
                  <w:lid w:val="ar-SA"/>
                  <w:storeMappedDataAs w:val="dateTime"/>
                  <w:calendar w:val="gregorian"/>
                </w:date>
              </w:sdtPr>
              <w:sdtEndPr/>
              <w:sdtContent>
                <w:r w:rsidRPr="001E5A55">
                  <w:rPr>
                    <w:rFonts w:ascii="Traditional Arabic" w:hAnsi="Traditional Arabic" w:cs="Traditional Arabic" w:hint="cs"/>
                    <w:b/>
                    <w:bCs/>
                    <w:color w:val="2E74B5" w:themeColor="accent1" w:themeShade="BF"/>
                    <w:sz w:val="26"/>
                    <w:szCs w:val="26"/>
                    <w:rtl/>
                  </w:rPr>
                  <w:t>‏15‏/10‏/24</w:t>
                </w:r>
              </w:sdtContent>
            </w:sdt>
          </w:p>
        </w:tc>
      </w:tr>
      <w:tr w:rsidR="00781FB3" w:rsidRPr="00042347" w14:paraId="2E16B29A" w14:textId="77777777" w:rsidTr="00781FB3">
        <w:trPr>
          <w:trHeight w:val="6"/>
        </w:trPr>
        <w:tc>
          <w:tcPr>
            <w:tcW w:w="1494" w:type="dxa"/>
            <w:vMerge/>
            <w:shd w:val="clear" w:color="auto" w:fill="DEEAF6" w:themeFill="accent1" w:themeFillTint="33"/>
            <w:vAlign w:val="center"/>
          </w:tcPr>
          <w:p w14:paraId="3DFDE2C3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98" w:type="dxa"/>
            <w:vMerge/>
            <w:tcBorders>
              <w:right w:val="single" w:sz="4" w:space="0" w:color="FFFFFF"/>
            </w:tcBorders>
            <w:vAlign w:val="center"/>
          </w:tcPr>
          <w:p w14:paraId="4FF129D5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422" w:type="dxa"/>
            <w:vMerge/>
            <w:tcBorders>
              <w:left w:val="single" w:sz="4" w:space="0" w:color="FFFFFF"/>
            </w:tcBorders>
            <w:vAlign w:val="center"/>
          </w:tcPr>
          <w:p w14:paraId="71DEA5CB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1788" w:type="dxa"/>
            <w:vMerge/>
            <w:shd w:val="clear" w:color="auto" w:fill="DEEAF6" w:themeFill="accent1" w:themeFillTint="33"/>
            <w:vAlign w:val="center"/>
          </w:tcPr>
          <w:p w14:paraId="058B5FA6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174" w:type="dxa"/>
            <w:gridSpan w:val="3"/>
            <w:vAlign w:val="center"/>
          </w:tcPr>
          <w:p w14:paraId="4EE1235E" w14:textId="77777777" w:rsidR="00781FB3" w:rsidRPr="001E5A55" w:rsidRDefault="00781FB3" w:rsidP="00781FB3">
            <w:pPr>
              <w:jc w:val="both"/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4"/>
                <w:szCs w:val="24"/>
                <w:rtl/>
              </w:rPr>
            </w:pPr>
            <w:r w:rsidRPr="001E5A55"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4"/>
                <w:szCs w:val="24"/>
                <w:rtl/>
              </w:rPr>
              <w:t>إلى:</w:t>
            </w:r>
            <w:r>
              <w:rPr>
                <w:rFonts w:ascii="Traditional Arabic" w:hAnsi="Traditional Arabic" w:cs="Traditional Arabic" w:hint="cs"/>
                <w:b/>
                <w:bCs/>
                <w:color w:val="2E74B5" w:themeColor="accent1" w:themeShade="BF"/>
                <w:sz w:val="24"/>
                <w:szCs w:val="24"/>
                <w:rtl/>
              </w:rPr>
              <w:t xml:space="preserve">        </w:t>
            </w:r>
            <w:r w:rsidRPr="001E5A55">
              <w:rPr>
                <w:rFonts w:ascii="Traditional Arabic" w:hAnsi="Traditional Arabic" w:cs="Traditional Arabic" w:hint="cs"/>
                <w:b/>
                <w:bCs/>
                <w:color w:val="2E74B5" w:themeColor="accent1" w:themeShade="BF"/>
                <w:sz w:val="24"/>
                <w:szCs w:val="24"/>
                <w:rtl/>
              </w:rPr>
              <w:t xml:space="preserve"> </w:t>
            </w:r>
            <w:sdt>
              <w:sdtPr>
                <w:rPr>
                  <w:rFonts w:ascii="Traditional Arabic" w:hAnsi="Traditional Arabic" w:cs="Traditional Arabic" w:hint="cs"/>
                  <w:b/>
                  <w:bCs/>
                  <w:color w:val="2E74B5" w:themeColor="accent1" w:themeShade="BF"/>
                  <w:sz w:val="26"/>
                  <w:szCs w:val="26"/>
                  <w:rtl/>
                </w:rPr>
                <w:alias w:val="نهاية تاريخ الصلاحية"/>
                <w:tag w:val="نهاية الصلاحية"/>
                <w:id w:val="-1905825054"/>
                <w:placeholder>
                  <w:docPart w:val="4ED34EDE42394CE5A6662CE792B72987"/>
                </w:placeholder>
                <w:date w:fullDate="2024-10-10T00:00:00Z">
                  <w:dateFormat w:val="dd/MM/yy"/>
                  <w:lid w:val="ar-SA"/>
                  <w:storeMappedDataAs w:val="dateTime"/>
                  <w:calendar w:val="gregorian"/>
                </w:date>
              </w:sdtPr>
              <w:sdtEndPr/>
              <w:sdtContent>
                <w:r w:rsidRPr="001E5A55">
                  <w:rPr>
                    <w:rFonts w:ascii="Traditional Arabic" w:hAnsi="Traditional Arabic" w:cs="Traditional Arabic" w:hint="cs"/>
                    <w:b/>
                    <w:bCs/>
                    <w:color w:val="2E74B5" w:themeColor="accent1" w:themeShade="BF"/>
                    <w:sz w:val="26"/>
                    <w:szCs w:val="26"/>
                    <w:rtl/>
                  </w:rPr>
                  <w:t>‏10‏/10‏/24</w:t>
                </w:r>
              </w:sdtContent>
            </w:sdt>
          </w:p>
        </w:tc>
      </w:tr>
      <w:tr w:rsidR="00781FB3" w:rsidRPr="00042347" w14:paraId="6CCFB5F8" w14:textId="77777777" w:rsidTr="00781FB3">
        <w:trPr>
          <w:trHeight w:val="27"/>
        </w:trPr>
        <w:tc>
          <w:tcPr>
            <w:tcW w:w="1494" w:type="dxa"/>
            <w:shd w:val="clear" w:color="auto" w:fill="DEEAF6" w:themeFill="accent1" w:themeFillTint="33"/>
            <w:vAlign w:val="center"/>
          </w:tcPr>
          <w:p w14:paraId="37CE958A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الدرجة العلمية</w:t>
            </w: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الدرجة العلمية"/>
            <w:tag w:val="الدرجة العلمية"/>
            <w:id w:val="309291054"/>
            <w:placeholder>
              <w:docPart w:val="93FC7A74A7824C7F889C8E1402EB9550"/>
            </w:placeholder>
            <w:showingPlcHdr/>
            <w:dropDownList>
              <w:listItem w:value="اختيار عنصر."/>
              <w:listItem w:displayText="دبلوم" w:value="دبلوم"/>
              <w:listItem w:displayText="بكالوريوس" w:value="بكالوريوس"/>
              <w:listItem w:displayText="دراسات عليا" w:value="دراسات عليا"/>
            </w:dropDownList>
          </w:sdtPr>
          <w:sdtEndPr/>
          <w:sdtContent>
            <w:tc>
              <w:tcPr>
                <w:tcW w:w="8782" w:type="dxa"/>
                <w:gridSpan w:val="6"/>
                <w:vAlign w:val="center"/>
              </w:tcPr>
              <w:p w14:paraId="0B4B8F93" w14:textId="77777777" w:rsidR="00781FB3" w:rsidRPr="00E20B10" w:rsidRDefault="00781FB3" w:rsidP="00781FB3">
                <w:pPr>
                  <w:rPr>
                    <w:rFonts w:ascii="Traditional Arabic" w:hAnsi="Traditional Arabic" w:cs="Traditional Arabic"/>
                    <w:b/>
                    <w:bCs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</w:tr>
      <w:tr w:rsidR="00781FB3" w:rsidRPr="00042347" w14:paraId="3DD6DBE0" w14:textId="77777777" w:rsidTr="00781FB3">
        <w:trPr>
          <w:trHeight w:val="27"/>
        </w:trPr>
        <w:tc>
          <w:tcPr>
            <w:tcW w:w="10276" w:type="dxa"/>
            <w:gridSpan w:val="7"/>
            <w:shd w:val="clear" w:color="auto" w:fill="DEEAF6" w:themeFill="accent1" w:themeFillTint="33"/>
            <w:vAlign w:val="center"/>
          </w:tcPr>
          <w:p w14:paraId="7784D471" w14:textId="77777777" w:rsidR="00781FB3" w:rsidRPr="004F6FF5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4F6FF5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 xml:space="preserve"> الباقة المطلوبة</w:t>
            </w:r>
          </w:p>
        </w:tc>
      </w:tr>
      <w:tr w:rsidR="00781FB3" w:rsidRPr="00042347" w14:paraId="289BA2A9" w14:textId="77777777" w:rsidTr="00781FB3">
        <w:trPr>
          <w:trHeight w:val="27"/>
        </w:trPr>
        <w:tc>
          <w:tcPr>
            <w:tcW w:w="1494" w:type="dxa"/>
            <w:vMerge w:val="restart"/>
            <w:shd w:val="clear" w:color="auto" w:fill="DEEAF6" w:themeFill="accent1" w:themeFillTint="33"/>
            <w:vAlign w:val="center"/>
          </w:tcPr>
          <w:p w14:paraId="6035DC36" w14:textId="77777777" w:rsidR="00781FB3" w:rsidRPr="00781FB3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781FB3">
              <w:rPr>
                <w:rFonts w:ascii="Traditional Arabic" w:hAnsi="Traditional Arabic" w:cs="PT Bold Heading" w:hint="cs"/>
                <w:color w:val="C00000"/>
                <w:rtl/>
              </w:rPr>
              <w:t>ملاحظة:</w:t>
            </w:r>
            <w:r w:rsidRPr="00781FB3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71E159E4" w14:textId="6E6628BD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781FB3"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يُشترط أن تكون الباقة متوافقة مع قرار التكليف </w:t>
            </w: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الباقة المطلوبة"/>
            <w:tag w:val="الباقة المطلوبة"/>
            <w:id w:val="-834230078"/>
            <w:placeholder>
              <w:docPart w:val="362620D6E80C4FD7ACE5A31F1EAF1131"/>
            </w:placeholder>
            <w:showingPlcHdr/>
            <w:dropDownList>
              <w:listItem w:value="اختيار عنصر."/>
              <w:listItem w:displayText="باقة عميد الكلية" w:value="باقة عميد الكلية"/>
              <w:listItem w:displayText="باقة وكيل الكلية" w:value="باقة وكيل الكلية"/>
              <w:listItem w:displayText="باقة وكيل كلية التطوير والجودة" w:value="باقة وكيل كلية التطوير والجودة"/>
              <w:listItem w:displayText="باقة رئيس قسم" w:value="باقة رئيس قسم"/>
              <w:listItem w:displayText="باقة مسجل كلية" w:value="باقة مسجل كلية"/>
              <w:listItem w:displayText="باقة إسناد المرشدين" w:value="باقة إسناد المرشدين"/>
              <w:listItem w:displayText="باقة الإرشاد الأكاديمي" w:value="باقة الإرشاد الأكاديمي"/>
              <w:listItem w:displayText="باقة استعلام عن البيانات الأكاديمية" w:value="باقة استعلام عن البيانات الأكاديمية"/>
              <w:listItem w:displayText="باق تعريف محاضر" w:value="باق تعريف محاضر"/>
              <w:listItem w:displayText="باقة استعراض وتنفيذ الطلبات الأكاديمية" w:value="باقة استعراض وتنفيذ الطلبات الأكاديمية"/>
              <w:listItem w:displayText="باقة السلف - عمادة شؤون الطلاب" w:value="باقة السلف - عمادة شؤون الطلاب"/>
              <w:listItem w:displayText="باقة مدير الإسكان - عمادة شؤون الطلاب" w:value="باقة مدير الإسكان - عمادة شؤون الطلاب"/>
              <w:listItem w:displayText="باقة الإسكان - عمادة شؤون الطلاب" w:value="باقة الإسكان - عمادة شؤون الطلاب"/>
              <w:listItem w:displayText="باقة نظام التدريب - الكليات الصحية" w:value="باقة نظام التدريب - الكليات الصحية"/>
              <w:listItem w:displayText="باقة مجموعة الدراسات العليا" w:value="43"/>
              <w:listItem w:displayText="باقة متابعة الخريجين" w:value="باقة متابعة الخريجين"/>
              <w:listItem w:displayText="باقة إعداد الجدول الدراسي - الدراسات العليا" w:value="باقة إعداد الجدول الدراسي - الدراسات العليا"/>
              <w:listItem w:displayText="باقة التسجيل - موظفو الدرسات العليا" w:value="باقة التسجيل - موظفو الدرسات العليا"/>
              <w:listItem w:displayText="باقة الحركات الأكاديمية - موظفو الدرسات العليا" w:value="باقة الحركات الأكاديمية - موظفو الدرسات العليا"/>
              <w:listItem w:displayText="باقة إدارة المنح" w:value="باقة إدارة المنح"/>
              <w:listItem w:displayText="باقة البيانات التاريخية" w:value="باقة البيانات التاريخية"/>
              <w:listItem w:displayText="باقة إعدادات ومتابعةالسجل المهاري - عمادة شؤون الطلاب" w:value="باقة إعدادات ومتابعةالسجل المهاري - عمادة شؤون الطلاب"/>
              <w:listItem w:displayText="باقة مدخلو طلبات إعادة التصحيح " w:value="باقة مدخلو طلبات إعادة التصحيح "/>
              <w:listItem w:displayText="أخرى ..................................." w:value="أخرى ..................................."/>
            </w:dropDownList>
          </w:sdtPr>
          <w:sdtEndPr/>
          <w:sdtContent>
            <w:tc>
              <w:tcPr>
                <w:tcW w:w="8782" w:type="dxa"/>
                <w:gridSpan w:val="6"/>
                <w:vAlign w:val="center"/>
              </w:tcPr>
              <w:p w14:paraId="6D426EA5" w14:textId="72ABBFE8" w:rsidR="00781FB3" w:rsidRDefault="00D2698D" w:rsidP="00781FB3">
                <w:pPr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</w:tr>
      <w:tr w:rsidR="00781FB3" w:rsidRPr="00042347" w14:paraId="49F199DD" w14:textId="77777777" w:rsidTr="00781FB3">
        <w:trPr>
          <w:trHeight w:val="27"/>
        </w:trPr>
        <w:tc>
          <w:tcPr>
            <w:tcW w:w="1494" w:type="dxa"/>
            <w:vMerge/>
            <w:shd w:val="clear" w:color="auto" w:fill="DEEAF6" w:themeFill="accent1" w:themeFillTint="33"/>
            <w:vAlign w:val="center"/>
          </w:tcPr>
          <w:p w14:paraId="75BBE477" w14:textId="77777777" w:rsidR="00781FB3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782" w:type="dxa"/>
            <w:gridSpan w:val="6"/>
            <w:vAlign w:val="center"/>
          </w:tcPr>
          <w:p w14:paraId="4438967A" w14:textId="6431E29F" w:rsidR="00781FB3" w:rsidRDefault="00781FB3" w:rsidP="00781FB3">
            <w:pPr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8"/>
                <w:szCs w:val="28"/>
                <w:rtl/>
              </w:rPr>
              <w:t xml:space="preserve"> </w:t>
            </w:r>
            <w:sdt>
              <w:sdtPr>
                <w:rPr>
                  <w:rFonts w:ascii="Traditional Arabic" w:hAnsi="Traditional Arabic" w:cs="Traditional Arabic"/>
                  <w:b/>
                  <w:bCs/>
                  <w:color w:val="2E74B5" w:themeColor="accent1" w:themeShade="BF"/>
                  <w:sz w:val="28"/>
                  <w:szCs w:val="28"/>
                  <w:rtl/>
                </w:rPr>
                <w:alias w:val="الباقة المطلوبة"/>
                <w:tag w:val="الباقة المطلوبة"/>
                <w:id w:val="1538771134"/>
                <w:placeholder>
                  <w:docPart w:val="FB334F8550DE4E66AE691F2244D8988B"/>
                </w:placeholder>
                <w:showingPlcHdr/>
                <w:dropDownList>
                  <w:listItem w:value="اختيار عنصر."/>
                  <w:listItem w:displayText="باقة عميد الكلية" w:value="باقة عميد الكلية"/>
                  <w:listItem w:displayText="باقة وكيل الكلية" w:value="باقة وكيل الكلية"/>
                  <w:listItem w:displayText="باقة وكيل كلية التطوير والجودة" w:value="باقة وكيل كلية التطوير والجودة"/>
                  <w:listItem w:displayText="باقة رئيس قسم" w:value="باقة رئيس قسم"/>
                  <w:listItem w:displayText="باقة مسجل كلية" w:value="باقة مسجل كلية"/>
                  <w:listItem w:displayText="باقة إسناد المرشدين" w:value="باقة إسناد المرشدين"/>
                  <w:listItem w:displayText="باقة الإرشاد الأكاديمي" w:value="باقة الإرشاد الأكاديمي"/>
                  <w:listItem w:displayText="باقة استعلام عن البيانات الأكاديمية" w:value="باقة استعلام عن البيانات الأكاديمية"/>
                  <w:listItem w:displayText="باق تعريف محاضر" w:value="باق تعريف محاضر"/>
                  <w:listItem w:displayText="باقة استعراض وتنفيذ الطلبات الأكاديمية" w:value="باقة استعراض وتنفيذ الطلبات الأكاديمية"/>
                  <w:listItem w:displayText="باقة السلف - عمادة شؤون الطلاب" w:value="باقة السلف - عمادة شؤون الطلاب"/>
                  <w:listItem w:displayText="باقة مدير الإسكان - عمادة شؤون الطلاب" w:value="باقة مدير الإسكان - عمادة شؤون الطلاب"/>
                  <w:listItem w:displayText="باقة الإسكان - عمادة شؤون الطلاب" w:value="باقة الإسكان - عمادة شؤون الطلاب"/>
                  <w:listItem w:displayText="باقة نظام التدريب - الكليات الصحية" w:value="باقة نظام التدريب - الكليات الصحية"/>
                  <w:listItem w:displayText="باقة مجموعة الدراسات العليا" w:value="43"/>
                  <w:listItem w:displayText="باقة متابعة الخريجين" w:value="باقة متابعة الخريجين"/>
                  <w:listItem w:displayText="باقة إعداد الجدول الدراسي - الدراسات العليا" w:value="باقة إعداد الجدول الدراسي - الدراسات العليا"/>
                  <w:listItem w:displayText="باقة التسجيل - موظفو الدرسات العليا" w:value="باقة التسجيل - موظفو الدرسات العليا"/>
                  <w:listItem w:displayText="باقة الحركات الأكاديمية - موظفو الدرسات العليا" w:value="باقة الحركات الأكاديمية - موظفو الدرسات العليا"/>
                  <w:listItem w:displayText="باقة إدارة المنح" w:value="باقة إدارة المنح"/>
                  <w:listItem w:displayText="باقة البيانات التاريخية" w:value="باقة البيانات التاريخية"/>
                  <w:listItem w:displayText="باقة إعدادات ومتابعةالسجل المهاري - عمادة شؤون الطلاب" w:value="باقة إعدادات ومتابعةالسجل المهاري - عمادة شؤون الطلاب"/>
                  <w:listItem w:displayText="باقة مدخلو طلبات إعادة التصحيح " w:value="باقة مدخلو طلبات إعادة التصحيح "/>
                  <w:listItem w:displayText="أخرى ..................................." w:value="أخرى ..................................."/>
                </w:dropDownList>
              </w:sdtPr>
              <w:sdtEndPr/>
              <w:sdtContent>
                <w:r w:rsidR="00D2698D" w:rsidRPr="00302D6B">
                  <w:rPr>
                    <w:rStyle w:val="a8"/>
                    <w:rtl/>
                  </w:rPr>
                  <w:t>اختيار عنصر</w:t>
                </w:r>
                <w:r w:rsidR="00D2698D" w:rsidRPr="00302D6B">
                  <w:rPr>
                    <w:rStyle w:val="a8"/>
                  </w:rPr>
                  <w:t>.</w:t>
                </w:r>
              </w:sdtContent>
            </w:sdt>
          </w:p>
        </w:tc>
      </w:tr>
      <w:tr w:rsidR="00781FB3" w:rsidRPr="00042347" w14:paraId="65C6135E" w14:textId="77777777" w:rsidTr="00781FB3">
        <w:trPr>
          <w:trHeight w:val="27"/>
        </w:trPr>
        <w:tc>
          <w:tcPr>
            <w:tcW w:w="1494" w:type="dxa"/>
            <w:vMerge/>
            <w:shd w:val="clear" w:color="auto" w:fill="DEEAF6" w:themeFill="accent1" w:themeFillTint="33"/>
            <w:vAlign w:val="center"/>
          </w:tcPr>
          <w:p w14:paraId="54A8A16E" w14:textId="77777777" w:rsidR="00781FB3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الباقة المطلوبة"/>
            <w:tag w:val="الباقة المطلوبة"/>
            <w:id w:val="468794053"/>
            <w:placeholder>
              <w:docPart w:val="2517A89457EB4841B09B1890E16AC652"/>
            </w:placeholder>
            <w:showingPlcHdr/>
            <w:dropDownList>
              <w:listItem w:value="اختيار عنصر."/>
              <w:listItem w:displayText="باقة عميد الكلية" w:value="باقة عميد الكلية"/>
              <w:listItem w:displayText="باقة وكيل الكلية" w:value="باقة وكيل الكلية"/>
              <w:listItem w:displayText="باقة وكيل كلية التطوير والجودة" w:value="باقة وكيل كلية التطوير والجودة"/>
              <w:listItem w:displayText="باقة رئيس قسم" w:value="باقة رئيس قسم"/>
              <w:listItem w:displayText="باقة مسجل كلية" w:value="باقة مسجل كلية"/>
              <w:listItem w:displayText="باقة إسناد المرشدين" w:value="باقة إسناد المرشدين"/>
              <w:listItem w:displayText="باقة الإرشاد الأكاديمي" w:value="باقة الإرشاد الأكاديمي"/>
              <w:listItem w:displayText="باقة استعلام عن البيانات الأكاديمية" w:value="باقة استعلام عن البيانات الأكاديمية"/>
              <w:listItem w:displayText="باق تعريف محاضر" w:value="باق تعريف محاضر"/>
              <w:listItem w:displayText="باقة استعراض وتنفيذ الطلبات الأكاديمية" w:value="باقة استعراض وتنفيذ الطلبات الأكاديمية"/>
              <w:listItem w:displayText="باقة السلف - عمادة شؤون الطلاب" w:value="باقة السلف - عمادة شؤون الطلاب"/>
              <w:listItem w:displayText="باقة مدير الإسكان - عمادة شؤون الطلاب" w:value="باقة مدير الإسكان - عمادة شؤون الطلاب"/>
              <w:listItem w:displayText="باقة الإسكان - عمادة شؤون الطلاب" w:value="باقة الإسكان - عمادة شؤون الطلاب"/>
              <w:listItem w:displayText="باقة نظام التدريب - الكليات الصحية" w:value="باقة نظام التدريب - الكليات الصحية"/>
              <w:listItem w:displayText="باقة مجموعة الدراسات العليا" w:value="43"/>
              <w:listItem w:displayText="باقة متابعة الخريجين" w:value="باقة متابعة الخريجين"/>
              <w:listItem w:displayText="باقة إعداد الجدول الدراسي - الدراسات العليا" w:value="باقة إعداد الجدول الدراسي - الدراسات العليا"/>
              <w:listItem w:displayText="باقة التسجيل - موظفو الدرسات العليا" w:value="باقة التسجيل - موظفو الدرسات العليا"/>
              <w:listItem w:displayText="باقة الحركات الأكاديمية - موظفو الدرسات العليا" w:value="باقة الحركات الأكاديمية - موظفو الدرسات العليا"/>
              <w:listItem w:displayText="باقة إدارة المنح" w:value="باقة إدارة المنح"/>
              <w:listItem w:displayText="باقة البيانات التاريخية" w:value="باقة البيانات التاريخية"/>
              <w:listItem w:displayText="باقة إعدادات ومتابعةالسجل المهاري - عمادة شؤون الطلاب" w:value="باقة إعدادات ومتابعةالسجل المهاري - عمادة شؤون الطلاب"/>
              <w:listItem w:displayText="باقة مدخلو طلبات إعادة التصحيح " w:value="باقة مدخلو طلبات إعادة التصحيح "/>
              <w:listItem w:displayText="أخرى ..................................." w:value="أخرى ..................................."/>
            </w:dropDownList>
          </w:sdtPr>
          <w:sdtEndPr/>
          <w:sdtContent>
            <w:tc>
              <w:tcPr>
                <w:tcW w:w="8782" w:type="dxa"/>
                <w:gridSpan w:val="6"/>
                <w:vAlign w:val="center"/>
              </w:tcPr>
              <w:p w14:paraId="6445D33F" w14:textId="0B0B985D" w:rsidR="00781FB3" w:rsidRDefault="00D2698D" w:rsidP="00781FB3">
                <w:pPr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</w:tr>
      <w:tr w:rsidR="00781FB3" w:rsidRPr="00042347" w14:paraId="350AEF6D" w14:textId="77777777" w:rsidTr="00781FB3">
        <w:trPr>
          <w:trHeight w:val="27"/>
        </w:trPr>
        <w:tc>
          <w:tcPr>
            <w:tcW w:w="1494" w:type="dxa"/>
            <w:vMerge/>
            <w:shd w:val="clear" w:color="auto" w:fill="DEEAF6" w:themeFill="accent1" w:themeFillTint="33"/>
            <w:vAlign w:val="center"/>
          </w:tcPr>
          <w:p w14:paraId="7AE1E42C" w14:textId="77777777" w:rsidR="00781FB3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الباقة المطلوبة"/>
            <w:tag w:val="الباقة المطلوبة"/>
            <w:id w:val="-1654139445"/>
            <w:placeholder>
              <w:docPart w:val="76CCFA7B75084BBB9741CBBE4426494D"/>
            </w:placeholder>
            <w:showingPlcHdr/>
            <w:dropDownList>
              <w:listItem w:value="اختيار عنصر."/>
              <w:listItem w:displayText="باقة عميد الكلية" w:value="باقة عميد الكلية"/>
              <w:listItem w:displayText="باقة وكيل الكلية" w:value="باقة وكيل الكلية"/>
              <w:listItem w:displayText="باقة وكيل كلية التطوير والجودة" w:value="باقة وكيل كلية التطوير والجودة"/>
              <w:listItem w:displayText="باقة رئيس قسم" w:value="باقة رئيس قسم"/>
              <w:listItem w:displayText="باقة مسجل كلية" w:value="باقة مسجل كلية"/>
              <w:listItem w:displayText="باقة إسناد المرشدين" w:value="باقة إسناد المرشدين"/>
              <w:listItem w:displayText="باقة الإرشاد الأكاديمي" w:value="باقة الإرشاد الأكاديمي"/>
              <w:listItem w:displayText="باقة استعلام عن البيانات الأكاديمية" w:value="باقة استعلام عن البيانات الأكاديمية"/>
              <w:listItem w:displayText="باق تعريف محاضر" w:value="باق تعريف محاضر"/>
              <w:listItem w:displayText="باقة استعراض وتنفيذ الطلبات الأكاديمية" w:value="باقة استعراض وتنفيذ الطلبات الأكاديمية"/>
              <w:listItem w:displayText="باقة السلف - عمادة شؤون الطلاب" w:value="باقة السلف - عمادة شؤون الطلاب"/>
              <w:listItem w:displayText="باقة مدير الإسكان - عمادة شؤون الطلاب" w:value="باقة مدير الإسكان - عمادة شؤون الطلاب"/>
              <w:listItem w:displayText="باقة الإسكان - عمادة شؤون الطلاب" w:value="باقة الإسكان - عمادة شؤون الطلاب"/>
              <w:listItem w:displayText="باقة نظام التدريب - الكليات الصحية" w:value="باقة نظام التدريب - الكليات الصحية"/>
              <w:listItem w:displayText="باقة مجموعة الدراسات العليا" w:value="43"/>
              <w:listItem w:displayText="باقة متابعة الخريجين" w:value="باقة متابعة الخريجين"/>
              <w:listItem w:displayText="باقة إعداد الجدول الدراسي - الدراسات العليا" w:value="باقة إعداد الجدول الدراسي - الدراسات العليا"/>
              <w:listItem w:displayText="باقة التسجيل - موظفو الدرسات العليا" w:value="باقة التسجيل - موظفو الدرسات العليا"/>
              <w:listItem w:displayText="باقة الحركات الأكاديمية - موظفو الدرسات العليا" w:value="باقة الحركات الأكاديمية - موظفو الدرسات العليا"/>
              <w:listItem w:displayText="باقة إدارة المنح" w:value="باقة إدارة المنح"/>
              <w:listItem w:displayText="باقة البيانات التاريخية" w:value="باقة البيانات التاريخية"/>
              <w:listItem w:displayText="باقة إعدادات ومتابعةالسجل المهاري - عمادة شؤون الطلاب" w:value="باقة إعدادات ومتابعةالسجل المهاري - عمادة شؤون الطلاب"/>
              <w:listItem w:displayText="باقة مدخلو طلبات إعادة التصحيح " w:value="باقة مدخلو طلبات إعادة التصحيح "/>
              <w:listItem w:displayText="أخرى ..................................." w:value="أخرى ..................................."/>
            </w:dropDownList>
          </w:sdtPr>
          <w:sdtEndPr/>
          <w:sdtContent>
            <w:tc>
              <w:tcPr>
                <w:tcW w:w="8782" w:type="dxa"/>
                <w:gridSpan w:val="6"/>
                <w:vAlign w:val="center"/>
              </w:tcPr>
              <w:p w14:paraId="46FB62D2" w14:textId="0CC6B9D1" w:rsidR="00781FB3" w:rsidRDefault="00D2698D" w:rsidP="00781FB3">
                <w:pPr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</w:tr>
      <w:tr w:rsidR="00781FB3" w:rsidRPr="00042347" w14:paraId="242E693E" w14:textId="77777777" w:rsidTr="00781FB3">
        <w:trPr>
          <w:trHeight w:val="27"/>
        </w:trPr>
        <w:tc>
          <w:tcPr>
            <w:tcW w:w="10276" w:type="dxa"/>
            <w:gridSpan w:val="7"/>
            <w:shd w:val="clear" w:color="auto" w:fill="1F4E79" w:themeFill="accent1" w:themeFillShade="80"/>
            <w:vAlign w:val="center"/>
          </w:tcPr>
          <w:p w14:paraId="7F8FF9F7" w14:textId="1725AE5B" w:rsidR="00781FB3" w:rsidRPr="00781FB3" w:rsidRDefault="00B74AEA" w:rsidP="00781FB3">
            <w:pPr>
              <w:jc w:val="center"/>
              <w:rPr>
                <w:rFonts w:ascii="Traditional Arabic" w:hAnsi="Traditional Arabic" w:cs="PT Bold Heading"/>
                <w:color w:val="FFC000"/>
                <w:sz w:val="26"/>
                <w:szCs w:val="26"/>
                <w:rtl/>
              </w:rPr>
            </w:pPr>
            <w:r w:rsidRPr="00781FB3">
              <w:rPr>
                <w:rFonts w:ascii="Traditional Arabic" w:hAnsi="Traditional Arabic" w:cs="PT Bold Heading" w:hint="cs"/>
                <w:color w:val="FFC000"/>
                <w:sz w:val="26"/>
                <w:szCs w:val="26"/>
                <w:rtl/>
              </w:rPr>
              <w:t>تنـبـيـه:</w:t>
            </w:r>
            <w:r w:rsidR="00781FB3" w:rsidRPr="00781FB3">
              <w:rPr>
                <w:rFonts w:ascii="Traditional Arabic" w:hAnsi="Traditional Arabic" w:cs="PT Bold Heading" w:hint="cs"/>
                <w:color w:val="FFC000"/>
                <w:sz w:val="26"/>
                <w:szCs w:val="26"/>
                <w:rtl/>
              </w:rPr>
              <w:t xml:space="preserve"> </w:t>
            </w:r>
          </w:p>
          <w:p w14:paraId="517582F9" w14:textId="77777777" w:rsidR="00781FB3" w:rsidRPr="00781FB3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781FB3">
              <w:rPr>
                <w:rFonts w:ascii="Traditional Arabic" w:hAnsi="Traditional Arabic" w:cs="Traditional Arabic" w:hint="cs"/>
                <w:b/>
                <w:bCs/>
                <w:color w:val="FFFFFF" w:themeColor="background1"/>
                <w:sz w:val="26"/>
                <w:szCs w:val="26"/>
                <w:rtl/>
              </w:rPr>
              <w:t xml:space="preserve">يُرفق قرار التكليف مع هذا النموذج ويرسل عبر الاتصالات الإدارية لعمادة القبول والتسجيل بعد توقيع مقدم الطلب واعتماد عميد الكلية. </w:t>
            </w:r>
          </w:p>
        </w:tc>
      </w:tr>
    </w:tbl>
    <w:p w14:paraId="118E69FE" w14:textId="2A3B10D3" w:rsidR="00781FB3" w:rsidRPr="00781FB3" w:rsidRDefault="00781FB3" w:rsidP="00781FB3">
      <w:pPr>
        <w:rPr>
          <w:rFonts w:ascii="Traditional Arabic" w:hAnsi="Traditional Arabic" w:cs="Traditional Arabic"/>
          <w:b/>
          <w:bCs/>
          <w:color w:val="000000" w:themeColor="text1"/>
          <w:sz w:val="8"/>
          <w:szCs w:val="8"/>
          <w:rtl/>
        </w:rPr>
      </w:pPr>
    </w:p>
    <w:tbl>
      <w:tblPr>
        <w:tblStyle w:val="a6"/>
        <w:tblpPr w:leftFromText="180" w:rightFromText="180" w:vertAnchor="page" w:horzAnchor="margin" w:tblpXSpec="center" w:tblpY="3196"/>
        <w:bidiVisual/>
        <w:tblW w:w="10422" w:type="dxa"/>
        <w:tblLook w:val="04A0" w:firstRow="1" w:lastRow="0" w:firstColumn="1" w:lastColumn="0" w:noHBand="0" w:noVBand="1"/>
      </w:tblPr>
      <w:tblGrid>
        <w:gridCol w:w="2495"/>
        <w:gridCol w:w="2080"/>
        <w:gridCol w:w="1041"/>
        <w:gridCol w:w="1692"/>
        <w:gridCol w:w="1300"/>
        <w:gridCol w:w="1814"/>
      </w:tblGrid>
      <w:tr w:rsidR="00781FB3" w:rsidRPr="00042347" w14:paraId="22925F4A" w14:textId="77777777" w:rsidTr="00B74AEA">
        <w:trPr>
          <w:trHeight w:val="754"/>
        </w:trPr>
        <w:tc>
          <w:tcPr>
            <w:tcW w:w="10422" w:type="dxa"/>
            <w:gridSpan w:val="6"/>
            <w:shd w:val="clear" w:color="auto" w:fill="1F4E79" w:themeFill="accent1" w:themeFillShade="80"/>
            <w:vAlign w:val="center"/>
          </w:tcPr>
          <w:p w14:paraId="4AB1D056" w14:textId="08F0C033" w:rsidR="00781FB3" w:rsidRPr="00B74AEA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color w:val="FFFFFF" w:themeColor="background1"/>
                <w:sz w:val="40"/>
                <w:szCs w:val="40"/>
                <w:rtl/>
              </w:rPr>
            </w:pPr>
            <w:r w:rsidRPr="00B74AEA">
              <w:rPr>
                <w:rFonts w:ascii="Traditional Arabic" w:hAnsi="Traditional Arabic" w:cs="Traditional Arabic" w:hint="cs"/>
                <w:b/>
                <w:bCs/>
                <w:color w:val="FFFFFF" w:themeColor="background1"/>
                <w:sz w:val="40"/>
                <w:szCs w:val="40"/>
                <w:rtl/>
              </w:rPr>
              <w:t xml:space="preserve">نموذج طلب صلاحية على النظام الأكاديمي  ( </w:t>
            </w:r>
            <w:r w:rsidR="00B74AEA" w:rsidRPr="00B74AEA">
              <w:rPr>
                <w:rFonts w:ascii="Traditional Arabic" w:hAnsi="Traditional Arabic" w:cs="Traditional Arabic"/>
                <w:b/>
                <w:bCs/>
                <w:color w:val="FFFFFF" w:themeColor="background1"/>
                <w:sz w:val="40"/>
                <w:szCs w:val="40"/>
              </w:rPr>
              <w:t>eRegister</w:t>
            </w:r>
            <w:r w:rsidRPr="00B74AEA">
              <w:rPr>
                <w:rFonts w:ascii="Traditional Arabic" w:hAnsi="Traditional Arabic" w:cs="Traditional Arabic" w:hint="cs"/>
                <w:b/>
                <w:bCs/>
                <w:color w:val="FFFFFF" w:themeColor="background1"/>
                <w:sz w:val="40"/>
                <w:szCs w:val="40"/>
                <w:rtl/>
              </w:rPr>
              <w:t xml:space="preserve"> )</w:t>
            </w:r>
          </w:p>
        </w:tc>
      </w:tr>
      <w:tr w:rsidR="00781FB3" w:rsidRPr="00042347" w14:paraId="5CC26897" w14:textId="77777777" w:rsidTr="00781FB3">
        <w:trPr>
          <w:trHeight w:val="754"/>
        </w:trPr>
        <w:tc>
          <w:tcPr>
            <w:tcW w:w="2495" w:type="dxa"/>
            <w:shd w:val="clear" w:color="auto" w:fill="FFF2CC" w:themeFill="accent4" w:themeFillTint="33"/>
            <w:vAlign w:val="center"/>
          </w:tcPr>
          <w:p w14:paraId="1F84F27E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54F1C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نوع الطلب</w:t>
            </w:r>
          </w:p>
        </w:tc>
        <w:tc>
          <w:tcPr>
            <w:tcW w:w="2080" w:type="dxa"/>
            <w:tcBorders>
              <w:right w:val="single" w:sz="4" w:space="0" w:color="FFFFFF" w:themeColor="background1"/>
            </w:tcBorders>
            <w:vAlign w:val="center"/>
          </w:tcPr>
          <w:p w14:paraId="4A578E9C" w14:textId="1C971CC1" w:rsidR="00781FB3" w:rsidRPr="00FE0997" w:rsidRDefault="00D2698D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8"/>
                <w:szCs w:val="28"/>
                <w:rtl/>
              </w:rPr>
            </w:pPr>
            <w:sdt>
              <w:sdtPr>
                <w:rPr>
                  <w:rStyle w:val="2Char"/>
                  <w:rFonts w:ascii="Traditional Arabic" w:hAnsi="Traditional Arabic" w:cs="Traditional Arabic"/>
                  <w:b/>
                  <w:bCs/>
                  <w:sz w:val="28"/>
                  <w:szCs w:val="28"/>
                  <w:rtl/>
                </w:rPr>
                <w:alias w:val="نوع الطلب"/>
                <w:tag w:val="نوع الطلب"/>
                <w:id w:val="153498675"/>
                <w:placeholder>
                  <w:docPart w:val="F5DA50AA9F0C4E16BA3D6C4D7B701791"/>
                </w:placeholder>
                <w:showingPlcHdr/>
                <w15:color w:val="000000"/>
                <w:dropDownList>
                  <w:listItem w:value="اختيار عنصر."/>
                  <w:listItem w:displayText="إنشاء حساب جديد" w:value="إنشاء حساب جديد"/>
                  <w:listItem w:displayText="إضافة صلاحيات" w:value="إضافة صلاحيات"/>
                  <w:listItem w:displayText="حذف صلاحيات" w:value="حذف صلاحيات"/>
                </w:dropDownList>
              </w:sdtPr>
              <w:sdtEndPr>
                <w:rPr>
                  <w:rStyle w:val="a0"/>
                  <w:rFonts w:eastAsiaTheme="minorHAnsi"/>
                  <w:color w:val="auto"/>
                </w:rPr>
              </w:sdtEndPr>
              <w:sdtContent>
                <w:r w:rsidR="00290986" w:rsidRPr="00302D6B">
                  <w:rPr>
                    <w:rStyle w:val="a8"/>
                    <w:rtl/>
                  </w:rPr>
                  <w:t>اختيار عنصر</w:t>
                </w:r>
                <w:r w:rsidR="00290986" w:rsidRPr="00302D6B">
                  <w:rPr>
                    <w:rStyle w:val="a8"/>
                  </w:rPr>
                  <w:t>.</w:t>
                </w:r>
              </w:sdtContent>
            </w:sdt>
            <w:r w:rsidR="00781FB3" w:rsidRPr="00FE0997">
              <w:rPr>
                <w:rFonts w:ascii="Traditional Arabic" w:hAnsi="Traditional Arabic" w:cs="Traditional Arabic"/>
                <w:b/>
                <w:bCs/>
                <w:color w:val="2E74B5" w:themeColor="accent1" w:themeShade="BF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733" w:type="dxa"/>
            <w:gridSpan w:val="2"/>
            <w:tcBorders>
              <w:left w:val="single" w:sz="4" w:space="0" w:color="FFFFFF" w:themeColor="background1"/>
            </w:tcBorders>
            <w:vAlign w:val="center"/>
          </w:tcPr>
          <w:p w14:paraId="1C06D16A" w14:textId="77777777" w:rsidR="00781FB3" w:rsidRPr="00042347" w:rsidRDefault="00781FB3" w:rsidP="00781FB3">
            <w:pP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300" w:type="dxa"/>
            <w:shd w:val="clear" w:color="auto" w:fill="FFF2CC" w:themeFill="accent4" w:themeFillTint="33"/>
            <w:vAlign w:val="center"/>
          </w:tcPr>
          <w:p w14:paraId="4C9C81B6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اسم المستخدم على الشبكة</w:t>
            </w:r>
          </w:p>
        </w:tc>
        <w:tc>
          <w:tcPr>
            <w:tcW w:w="1814" w:type="dxa"/>
            <w:vAlign w:val="center"/>
          </w:tcPr>
          <w:p w14:paraId="2B28F16B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781FB3" w:rsidRPr="00042347" w14:paraId="0213D03C" w14:textId="77777777" w:rsidTr="00781FB3">
        <w:trPr>
          <w:trHeight w:val="435"/>
        </w:trPr>
        <w:tc>
          <w:tcPr>
            <w:tcW w:w="2495" w:type="dxa"/>
            <w:shd w:val="clear" w:color="auto" w:fill="FFF2CC" w:themeFill="accent4" w:themeFillTint="33"/>
            <w:vAlign w:val="center"/>
          </w:tcPr>
          <w:p w14:paraId="29335714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54F1C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الاسم كامل</w:t>
            </w:r>
            <w:r w:rsidRPr="00954F1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31A05529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54F1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( </w:t>
            </w:r>
            <w:r w:rsidRPr="00954F1C">
              <w:rPr>
                <w:rFonts w:ascii="Traditional Arabic" w:hAnsi="Traditional Arabic" w:cs="Traditional Arabic" w:hint="cs"/>
                <w:b/>
                <w:bCs/>
                <w:color w:val="C00000"/>
                <w:sz w:val="24"/>
                <w:szCs w:val="24"/>
                <w:rtl/>
              </w:rPr>
              <w:t>حسب الهوية الوطنية أو الإقامة</w:t>
            </w:r>
            <w:r w:rsidRPr="00954F1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7927" w:type="dxa"/>
            <w:gridSpan w:val="5"/>
            <w:vAlign w:val="center"/>
          </w:tcPr>
          <w:p w14:paraId="6EEFD6E4" w14:textId="74B7EE72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  <w:tr w:rsidR="00781FB3" w:rsidRPr="00042347" w14:paraId="76950BCF" w14:textId="77777777" w:rsidTr="00781FB3">
        <w:trPr>
          <w:trHeight w:val="435"/>
        </w:trPr>
        <w:tc>
          <w:tcPr>
            <w:tcW w:w="2495" w:type="dxa"/>
            <w:shd w:val="clear" w:color="auto" w:fill="FFF2CC" w:themeFill="accent4" w:themeFillTint="33"/>
            <w:vAlign w:val="center"/>
          </w:tcPr>
          <w:p w14:paraId="4D283462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54F1C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Pr="00954F1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السجل المدني / رقم الإقامة</w:t>
            </w:r>
          </w:p>
        </w:tc>
        <w:tc>
          <w:tcPr>
            <w:tcW w:w="4813" w:type="dxa"/>
            <w:gridSpan w:val="3"/>
            <w:vAlign w:val="center"/>
          </w:tcPr>
          <w:p w14:paraId="1A6E825A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00" w:type="dxa"/>
            <w:shd w:val="clear" w:color="auto" w:fill="FFF2CC" w:themeFill="accent4" w:themeFillTint="33"/>
            <w:vAlign w:val="center"/>
          </w:tcPr>
          <w:p w14:paraId="1C8B6CA5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الوظيفة</w:t>
            </w: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الوظيفة"/>
            <w:tag w:val="الوظيفة"/>
            <w:id w:val="926238741"/>
            <w:placeholder>
              <w:docPart w:val="F5DA50AA9F0C4E16BA3D6C4D7B701791"/>
            </w:placeholder>
            <w:showingPlcHdr/>
            <w:dropDownList>
              <w:listItem w:value="اختيار عنصر."/>
              <w:listItem w:displayText="عضو هيئة تدريس" w:value="عضو هيئة تدريس"/>
              <w:listItem w:displayText="موظف إداري" w:value="موظف إداري"/>
            </w:dropDownList>
          </w:sdtPr>
          <w:sdtEndPr/>
          <w:sdtContent>
            <w:tc>
              <w:tcPr>
                <w:tcW w:w="1814" w:type="dxa"/>
                <w:vAlign w:val="center"/>
              </w:tcPr>
              <w:p w14:paraId="2BD3C764" w14:textId="77777777" w:rsidR="00781FB3" w:rsidRPr="00E20B10" w:rsidRDefault="00781FB3" w:rsidP="00781FB3">
                <w:pPr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</w:tr>
      <w:tr w:rsidR="00781FB3" w:rsidRPr="00042347" w14:paraId="49DAEAC1" w14:textId="77777777" w:rsidTr="00781FB3">
        <w:trPr>
          <w:trHeight w:val="435"/>
        </w:trPr>
        <w:tc>
          <w:tcPr>
            <w:tcW w:w="2495" w:type="dxa"/>
            <w:shd w:val="clear" w:color="auto" w:fill="FFF2CC" w:themeFill="accent4" w:themeFillTint="33"/>
            <w:vAlign w:val="center"/>
          </w:tcPr>
          <w:p w14:paraId="4EF30526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54F1C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الكلية/ العمادة</w:t>
            </w:r>
          </w:p>
        </w:tc>
        <w:sdt>
          <w:sdtPr>
            <w:rPr>
              <w:rFonts w:ascii="Traditional Arabic" w:hAnsi="Traditional Arabic" w:cs="Traditional Arabic"/>
              <w:b/>
              <w:bCs/>
              <w:color w:val="2E74B5" w:themeColor="accent1" w:themeShade="BF"/>
              <w:sz w:val="28"/>
              <w:szCs w:val="28"/>
              <w:rtl/>
            </w:rPr>
            <w:alias w:val="الكلية / العمادة"/>
            <w:tag w:val="الكلية / العمادة"/>
            <w:id w:val="1604682707"/>
            <w:placeholder>
              <w:docPart w:val="F5DA50AA9F0C4E16BA3D6C4D7B701791"/>
            </w:placeholder>
            <w:showingPlcHdr/>
            <w:dropDownList>
              <w:listItem w:value="اختيار عنصر."/>
              <w:listItem w:displayText="عمادة القبول والتسجيل" w:value="عمادة القبول والتسجيل"/>
              <w:listItem w:displayText="عمادة الدراسات العليا والبحث العلمي" w:value="عمادة الدراسات العليا والبحث العلمي"/>
              <w:listItem w:displayText="عمادة شؤون الطلاب" w:value="عمادة شؤون الطلاب"/>
              <w:listItem w:displayText="عمادة التطوير والجودة" w:value="عمادة التطوير والجودة"/>
              <w:listItem w:displayText="الطب" w:value="الطب"/>
              <w:listItem w:displayText="طب الأسنان" w:value="طب الأسنان"/>
              <w:listItem w:displayText="العلوم الطبية التطبيقية" w:value="العلوم الطبية التطبيقية"/>
              <w:listItem w:displayText="الصيدلة" w:value="الصيدلة"/>
              <w:listItem w:displayText="التمريض" w:value="التمريض"/>
              <w:listItem w:displayText="علوم الحاسب ونظم المعلومات" w:value="علوم الحاسب ونظم المعلومات"/>
              <w:listItem w:displayText="الهندسة" w:value="الهندسة"/>
              <w:listItem w:displayText="إدارة الأعمال" w:value="إدارة الأعمال"/>
              <w:listItem w:displayText="العلوم والآداب بنجران" w:value="العلوم والآداب بنجران"/>
              <w:listItem w:displayText="العلوم والآداب بشرورة" w:value="العلوم والآداب بشرورة"/>
              <w:listItem w:displayText="اللغات والترجمة" w:value="اللغات والترجمة"/>
              <w:listItem w:displayText="الشريعة وأصول الدين" w:value="الشريعة وأصول الدين"/>
              <w:listItem w:displayText="السنة التحضيرية" w:value="السنة التحضيرية"/>
              <w:listItem w:displayText="الكلية التطبيقية" w:value="الكلية التطبيقية"/>
              <w:listItem w:displayText=" ...." w:value=" ...."/>
            </w:dropDownList>
          </w:sdtPr>
          <w:sdtEndPr/>
          <w:sdtContent>
            <w:tc>
              <w:tcPr>
                <w:tcW w:w="2080" w:type="dxa"/>
                <w:vAlign w:val="center"/>
              </w:tcPr>
              <w:p w14:paraId="5C1973DF" w14:textId="053990B1" w:rsidR="00781FB3" w:rsidRPr="00FE0997" w:rsidRDefault="00FD416B" w:rsidP="00781FB3">
                <w:pPr>
                  <w:jc w:val="center"/>
                  <w:rPr>
                    <w:rFonts w:ascii="Traditional Arabic" w:hAnsi="Traditional Arabic" w:cs="Traditional Arabic"/>
                    <w:b/>
                    <w:bCs/>
                    <w:color w:val="2E74B5" w:themeColor="accent1" w:themeShade="BF"/>
                    <w:sz w:val="28"/>
                    <w:szCs w:val="28"/>
                    <w:rtl/>
                  </w:rPr>
                </w:pPr>
                <w:r w:rsidRPr="00302D6B">
                  <w:rPr>
                    <w:rStyle w:val="a8"/>
                    <w:rtl/>
                  </w:rPr>
                  <w:t>اختيار عنصر</w:t>
                </w:r>
                <w:r w:rsidRPr="00302D6B">
                  <w:rPr>
                    <w:rStyle w:val="a8"/>
                  </w:rPr>
                  <w:t>.</w:t>
                </w:r>
              </w:p>
            </w:tc>
          </w:sdtContent>
        </w:sdt>
        <w:tc>
          <w:tcPr>
            <w:tcW w:w="1041" w:type="dxa"/>
            <w:shd w:val="clear" w:color="auto" w:fill="FFF2CC" w:themeFill="accent4" w:themeFillTint="33"/>
            <w:vAlign w:val="center"/>
          </w:tcPr>
          <w:p w14:paraId="577F0F85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القسم</w:t>
            </w:r>
          </w:p>
        </w:tc>
        <w:tc>
          <w:tcPr>
            <w:tcW w:w="1692" w:type="dxa"/>
            <w:vAlign w:val="center"/>
          </w:tcPr>
          <w:p w14:paraId="40835588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00" w:type="dxa"/>
            <w:shd w:val="clear" w:color="auto" w:fill="FFF2CC" w:themeFill="accent4" w:themeFillTint="33"/>
            <w:vAlign w:val="center"/>
          </w:tcPr>
          <w:p w14:paraId="097511AF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التكليف الإداري</w:t>
            </w:r>
          </w:p>
        </w:tc>
        <w:tc>
          <w:tcPr>
            <w:tcW w:w="1814" w:type="dxa"/>
            <w:vAlign w:val="center"/>
          </w:tcPr>
          <w:p w14:paraId="6B3420CB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781FB3" w:rsidRPr="00042347" w14:paraId="6BC66B12" w14:textId="77777777" w:rsidTr="00781FB3">
        <w:trPr>
          <w:trHeight w:val="435"/>
        </w:trPr>
        <w:tc>
          <w:tcPr>
            <w:tcW w:w="2495" w:type="dxa"/>
            <w:shd w:val="clear" w:color="auto" w:fill="FFF2CC" w:themeFill="accent4" w:themeFillTint="33"/>
            <w:vAlign w:val="center"/>
          </w:tcPr>
          <w:p w14:paraId="6E6CD43D" w14:textId="77777777" w:rsidR="00781FB3" w:rsidRPr="00954F1C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954F1C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البريد الإلكتروني</w:t>
            </w:r>
          </w:p>
        </w:tc>
        <w:tc>
          <w:tcPr>
            <w:tcW w:w="2080" w:type="dxa"/>
            <w:vAlign w:val="center"/>
          </w:tcPr>
          <w:p w14:paraId="6017181A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41" w:type="dxa"/>
            <w:shd w:val="clear" w:color="auto" w:fill="FFF2CC" w:themeFill="accent4" w:themeFillTint="33"/>
            <w:vAlign w:val="center"/>
          </w:tcPr>
          <w:p w14:paraId="710485AB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رقم التحويلة</w:t>
            </w:r>
          </w:p>
        </w:tc>
        <w:tc>
          <w:tcPr>
            <w:tcW w:w="1692" w:type="dxa"/>
            <w:vAlign w:val="center"/>
          </w:tcPr>
          <w:p w14:paraId="5588E45C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00" w:type="dxa"/>
            <w:shd w:val="clear" w:color="auto" w:fill="FFF2CC" w:themeFill="accent4" w:themeFillTint="33"/>
            <w:vAlign w:val="center"/>
          </w:tcPr>
          <w:p w14:paraId="7FAD8558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رقم الجوال</w:t>
            </w:r>
          </w:p>
        </w:tc>
        <w:tc>
          <w:tcPr>
            <w:tcW w:w="1814" w:type="dxa"/>
            <w:vAlign w:val="center"/>
          </w:tcPr>
          <w:p w14:paraId="3EE17EB3" w14:textId="77777777" w:rsidR="00781FB3" w:rsidRPr="00042347" w:rsidRDefault="00781FB3" w:rsidP="00781FB3">
            <w:pPr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</w:tr>
    </w:tbl>
    <w:p w14:paraId="30B2D16E" w14:textId="6C020B9B" w:rsidR="00781FB3" w:rsidRDefault="00781FB3" w:rsidP="00781FB3">
      <w:pPr>
        <w:rPr>
          <w:rFonts w:ascii="Traditional Arabic" w:hAnsi="Traditional Arabic" w:cs="Traditional Arabic"/>
          <w:b/>
          <w:bCs/>
          <w:sz w:val="2"/>
          <w:szCs w:val="2"/>
          <w:rtl/>
        </w:rPr>
      </w:pPr>
    </w:p>
    <w:p w14:paraId="2FD9A8B9" w14:textId="77777777" w:rsidR="00781FB3" w:rsidRPr="00781FB3" w:rsidRDefault="00781FB3" w:rsidP="00781FB3">
      <w:pPr>
        <w:rPr>
          <w:rFonts w:ascii="Traditional Arabic" w:hAnsi="Traditional Arabic" w:cs="Traditional Arabic"/>
          <w:b/>
          <w:bCs/>
          <w:sz w:val="2"/>
          <w:szCs w:val="2"/>
          <w:rtl/>
        </w:rPr>
      </w:pPr>
    </w:p>
    <w:tbl>
      <w:tblPr>
        <w:tblStyle w:val="a6"/>
        <w:tblpPr w:leftFromText="180" w:rightFromText="180" w:vertAnchor="text" w:horzAnchor="margin" w:tblpXSpec="center" w:tblpY="54"/>
        <w:bidiVisual/>
        <w:tblW w:w="0" w:type="auto"/>
        <w:tblLook w:val="04A0" w:firstRow="1" w:lastRow="0" w:firstColumn="1" w:lastColumn="0" w:noHBand="0" w:noVBand="1"/>
      </w:tblPr>
      <w:tblGrid>
        <w:gridCol w:w="4984"/>
        <w:gridCol w:w="5358"/>
      </w:tblGrid>
      <w:tr w:rsidR="00781FB3" w:rsidRPr="00042347" w14:paraId="40ED4194" w14:textId="77777777" w:rsidTr="00781FB3">
        <w:trPr>
          <w:trHeight w:val="567"/>
        </w:trPr>
        <w:tc>
          <w:tcPr>
            <w:tcW w:w="5258" w:type="dxa"/>
            <w:shd w:val="clear" w:color="auto" w:fill="FFF2CC" w:themeFill="accent4" w:themeFillTint="33"/>
            <w:vAlign w:val="center"/>
          </w:tcPr>
          <w:p w14:paraId="57193CCE" w14:textId="77777777" w:rsidR="00781FB3" w:rsidRPr="00B74AEA" w:rsidRDefault="00781FB3" w:rsidP="005B4DC3">
            <w:pPr>
              <w:tabs>
                <w:tab w:val="left" w:pos="981"/>
              </w:tabs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B74AE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مقدم الطلب</w:t>
            </w:r>
          </w:p>
        </w:tc>
        <w:tc>
          <w:tcPr>
            <w:tcW w:w="5656" w:type="dxa"/>
            <w:shd w:val="clear" w:color="auto" w:fill="FFF2CC" w:themeFill="accent4" w:themeFillTint="33"/>
            <w:vAlign w:val="center"/>
          </w:tcPr>
          <w:p w14:paraId="7E3E8E7D" w14:textId="77777777" w:rsidR="00781FB3" w:rsidRPr="00B74AEA" w:rsidRDefault="00781FB3" w:rsidP="005B4DC3">
            <w:pPr>
              <w:tabs>
                <w:tab w:val="left" w:pos="981"/>
              </w:tabs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B74AE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عميد الكلية</w:t>
            </w:r>
          </w:p>
        </w:tc>
      </w:tr>
      <w:tr w:rsidR="00781FB3" w:rsidRPr="00042347" w14:paraId="4F74DA2A" w14:textId="77777777" w:rsidTr="005B4DC3">
        <w:trPr>
          <w:trHeight w:val="567"/>
        </w:trPr>
        <w:tc>
          <w:tcPr>
            <w:tcW w:w="5258" w:type="dxa"/>
            <w:vAlign w:val="center"/>
          </w:tcPr>
          <w:p w14:paraId="68F9A175" w14:textId="77777777" w:rsidR="00781FB3" w:rsidRPr="00042347" w:rsidRDefault="00781FB3" w:rsidP="005B4DC3">
            <w:pPr>
              <w:tabs>
                <w:tab w:val="left" w:pos="981"/>
              </w:tabs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الاسم :</w:t>
            </w:r>
          </w:p>
        </w:tc>
        <w:tc>
          <w:tcPr>
            <w:tcW w:w="5656" w:type="dxa"/>
            <w:vAlign w:val="center"/>
          </w:tcPr>
          <w:p w14:paraId="4BB3E569" w14:textId="77777777" w:rsidR="00781FB3" w:rsidRPr="00042347" w:rsidRDefault="00781FB3" w:rsidP="005B4DC3">
            <w:pPr>
              <w:tabs>
                <w:tab w:val="left" w:pos="981"/>
              </w:tabs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الاسم :</w:t>
            </w:r>
          </w:p>
        </w:tc>
      </w:tr>
      <w:tr w:rsidR="00781FB3" w:rsidRPr="00042347" w14:paraId="3CEE326E" w14:textId="77777777" w:rsidTr="005B4DC3">
        <w:trPr>
          <w:trHeight w:val="567"/>
        </w:trPr>
        <w:tc>
          <w:tcPr>
            <w:tcW w:w="5258" w:type="dxa"/>
            <w:vAlign w:val="center"/>
          </w:tcPr>
          <w:p w14:paraId="50E2621C" w14:textId="77777777" w:rsidR="00781FB3" w:rsidRPr="00042347" w:rsidRDefault="00781FB3" w:rsidP="005B4DC3">
            <w:pPr>
              <w:tabs>
                <w:tab w:val="left" w:pos="981"/>
              </w:tabs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التوقيع :</w:t>
            </w:r>
          </w:p>
        </w:tc>
        <w:tc>
          <w:tcPr>
            <w:tcW w:w="5656" w:type="dxa"/>
            <w:vAlign w:val="center"/>
          </w:tcPr>
          <w:p w14:paraId="17DAB8BF" w14:textId="77777777" w:rsidR="00781FB3" w:rsidRPr="00042347" w:rsidRDefault="00781FB3" w:rsidP="005B4DC3">
            <w:pPr>
              <w:tabs>
                <w:tab w:val="left" w:pos="981"/>
              </w:tabs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التوقيع :</w:t>
            </w:r>
          </w:p>
        </w:tc>
      </w:tr>
      <w:tr w:rsidR="00781FB3" w:rsidRPr="00042347" w14:paraId="15935E66" w14:textId="77777777" w:rsidTr="005B4DC3">
        <w:trPr>
          <w:trHeight w:val="567"/>
        </w:trPr>
        <w:tc>
          <w:tcPr>
            <w:tcW w:w="5258" w:type="dxa"/>
            <w:vAlign w:val="center"/>
          </w:tcPr>
          <w:p w14:paraId="191184E6" w14:textId="77777777" w:rsidR="00781FB3" w:rsidRPr="00042347" w:rsidRDefault="00781FB3" w:rsidP="005B4DC3">
            <w:pPr>
              <w:tabs>
                <w:tab w:val="left" w:pos="981"/>
              </w:tabs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التاريخ :</w:t>
            </w:r>
            <w:bookmarkStart w:id="0" w:name="_GoBack"/>
            <w:bookmarkEnd w:id="0"/>
          </w:p>
        </w:tc>
        <w:tc>
          <w:tcPr>
            <w:tcW w:w="5656" w:type="dxa"/>
            <w:vAlign w:val="center"/>
          </w:tcPr>
          <w:p w14:paraId="5024245A" w14:textId="77777777" w:rsidR="00781FB3" w:rsidRPr="00042347" w:rsidRDefault="00781FB3" w:rsidP="005B4DC3">
            <w:pPr>
              <w:tabs>
                <w:tab w:val="left" w:pos="981"/>
              </w:tabs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042347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التاريخ :</w:t>
            </w:r>
          </w:p>
        </w:tc>
      </w:tr>
    </w:tbl>
    <w:p w14:paraId="5D726418" w14:textId="41C03FDC" w:rsidR="00C8231A" w:rsidRPr="00781FB3" w:rsidRDefault="00781FB3" w:rsidP="00781FB3">
      <w:pPr>
        <w:tabs>
          <w:tab w:val="left" w:pos="981"/>
        </w:tabs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042347">
        <w:rPr>
          <w:rFonts w:ascii="Traditional Arabic" w:hAnsi="Traditional Arabic" w:cs="Traditional Arabic"/>
          <w:b/>
          <w:bCs/>
          <w:sz w:val="28"/>
          <w:szCs w:val="28"/>
          <w:rtl/>
        </w:rPr>
        <w:tab/>
      </w:r>
    </w:p>
    <w:sectPr w:rsidR="00C8231A" w:rsidRPr="00781FB3" w:rsidSect="00D178DB">
      <w:headerReference w:type="default" r:id="rId11"/>
      <w:footerReference w:type="default" r:id="rId12"/>
      <w:pgSz w:w="11900" w:h="16840"/>
      <w:pgMar w:top="3402" w:right="743" w:bottom="1191" w:left="80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6F776" w14:textId="77777777" w:rsidR="009014CF" w:rsidRDefault="009014CF" w:rsidP="009014CF">
      <w:pPr>
        <w:spacing w:after="0" w:line="240" w:lineRule="auto"/>
      </w:pPr>
      <w:r>
        <w:separator/>
      </w:r>
    </w:p>
  </w:endnote>
  <w:endnote w:type="continuationSeparator" w:id="0">
    <w:p w14:paraId="594FAAC5" w14:textId="77777777" w:rsidR="009014CF" w:rsidRDefault="009014CF" w:rsidP="00901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iro SemiBold">
    <w:panose1 w:val="00000700000000000000"/>
    <w:charset w:val="00"/>
    <w:family w:val="auto"/>
    <w:pitch w:val="variable"/>
    <w:sig w:usb0="00002007" w:usb1="00000001" w:usb2="00000008" w:usb3="00000000" w:csb0="000000D3" w:csb1="00000000"/>
  </w:font>
  <w:font w:name="Cairo Medium">
    <w:panose1 w:val="00000000000000000000"/>
    <w:charset w:val="00"/>
    <w:family w:val="auto"/>
    <w:pitch w:val="variable"/>
    <w:sig w:usb0="A00020AF" w:usb1="9000204B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110B5" w14:textId="42BCAC59" w:rsidR="00E82D60" w:rsidRDefault="009014CF">
    <w:pPr>
      <w:pStyle w:val="a4"/>
    </w:pPr>
    <w:r w:rsidRPr="004572B5">
      <w:rPr>
        <w:b/>
        <w:bCs/>
        <w:noProof/>
      </w:rPr>
      <w:drawing>
        <wp:anchor distT="0" distB="0" distL="114300" distR="114300" simplePos="0" relativeHeight="251663360" behindDoc="0" locked="0" layoutInCell="1" allowOverlap="1" wp14:anchorId="5C4AA251" wp14:editId="6E0E3CB3">
          <wp:simplePos x="0" y="0"/>
          <wp:positionH relativeFrom="page">
            <wp:posOffset>323850</wp:posOffset>
          </wp:positionH>
          <wp:positionV relativeFrom="paragraph">
            <wp:posOffset>176530</wp:posOffset>
          </wp:positionV>
          <wp:extent cx="6896100" cy="327025"/>
          <wp:effectExtent l="0" t="0" r="0" b="0"/>
          <wp:wrapNone/>
          <wp:docPr id="2033749293" name="صورة 20337492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749293" name="قالب٢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434" b="1026"/>
                  <a:stretch/>
                </pic:blipFill>
                <pic:spPr bwMode="auto">
                  <a:xfrm>
                    <a:off x="0" y="0"/>
                    <a:ext cx="6896100" cy="327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B4D1CB" wp14:editId="25E12A6B">
              <wp:simplePos x="0" y="0"/>
              <wp:positionH relativeFrom="margin">
                <wp:align>center</wp:align>
              </wp:positionH>
              <wp:positionV relativeFrom="paragraph">
                <wp:posOffset>-23163</wp:posOffset>
              </wp:positionV>
              <wp:extent cx="6933786" cy="381662"/>
              <wp:effectExtent l="0" t="0" r="635" b="0"/>
              <wp:wrapNone/>
              <wp:docPr id="2033748657" name="مربع نص 20337486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3786" cy="38166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179081A" w14:textId="77777777" w:rsidR="006A0CB5" w:rsidRPr="00DE4316" w:rsidRDefault="00D2698D" w:rsidP="006A0CB5">
                          <w:pPr>
                            <w:jc w:val="center"/>
                            <w:rPr>
                              <w:rFonts w:ascii="Cairo Medium" w:hAnsi="Cairo Medium" w:cs="Cairo Medium"/>
                              <w:color w:val="002060"/>
                              <w:rtl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B4D1CB" id="_x0000_t202" coordsize="21600,21600" o:spt="202" path="m,l,21600r21600,l21600,xe">
              <v:stroke joinstyle="miter"/>
              <v:path gradientshapeok="t" o:connecttype="rect"/>
            </v:shapetype>
            <v:shape id="مربع نص 2033748657" o:spid="_x0000_s1029" type="#_x0000_t202" style="position:absolute;left:0;text-align:left;margin-left:0;margin-top:-1.8pt;width:545.95pt;height:30.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" fillcolor="white [3201]" stroked="f" strokeweight=".5pt">
              <v:textbox>
                <w:txbxContent>
                  <w:p w14:paraId="2179081A" w14:textId="77777777" w:rsidR="006A0CB5" w:rsidRPr="00DE4316" w:rsidRDefault="00AF2D06" w:rsidP="006A0CB5">
                    <w:pPr>
                      <w:jc w:val="center"/>
                      <w:rPr>
                        <w:rFonts w:ascii="Cairo Medium" w:hAnsi="Cairo Medium" w:cs="Cairo Medium"/>
                        <w:color w:val="002060"/>
                        <w:rtl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4AD9B" w14:textId="77777777" w:rsidR="009014CF" w:rsidRDefault="009014CF" w:rsidP="009014CF">
      <w:pPr>
        <w:spacing w:after="0" w:line="240" w:lineRule="auto"/>
      </w:pPr>
      <w:r>
        <w:separator/>
      </w:r>
    </w:p>
  </w:footnote>
  <w:footnote w:type="continuationSeparator" w:id="0">
    <w:p w14:paraId="7D96F3AE" w14:textId="77777777" w:rsidR="009014CF" w:rsidRDefault="009014CF" w:rsidP="00901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63E1F" w14:textId="77777777" w:rsidR="00536031" w:rsidRDefault="009014CF">
    <w:pPr>
      <w:pStyle w:val="a3"/>
      <w:rPr>
        <w:noProof/>
        <w:rtl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F699ED" wp14:editId="51B32DEF">
          <wp:simplePos x="0" y="0"/>
          <wp:positionH relativeFrom="page">
            <wp:posOffset>-6350</wp:posOffset>
          </wp:positionH>
          <wp:positionV relativeFrom="paragraph">
            <wp:posOffset>-341630</wp:posOffset>
          </wp:positionV>
          <wp:extent cx="7567295" cy="9912350"/>
          <wp:effectExtent l="0" t="0" r="0" b="0"/>
          <wp:wrapNone/>
          <wp:docPr id="1941760934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1760934" name="صورة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4" t="178" r="84" b="5585"/>
                  <a:stretch/>
                </pic:blipFill>
                <pic:spPr bwMode="auto">
                  <a:xfrm>
                    <a:off x="0" y="0"/>
                    <a:ext cx="7567295" cy="99123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1ABC3B" wp14:editId="752812C0">
              <wp:simplePos x="0" y="0"/>
              <wp:positionH relativeFrom="column">
                <wp:posOffset>4397375</wp:posOffset>
              </wp:positionH>
              <wp:positionV relativeFrom="paragraph">
                <wp:posOffset>8890</wp:posOffset>
              </wp:positionV>
              <wp:extent cx="2613660" cy="1211344"/>
              <wp:effectExtent l="0" t="0" r="0" b="0"/>
              <wp:wrapNone/>
              <wp:docPr id="794031073" name="مربع ن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3660" cy="121134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252443" w14:textId="77777777" w:rsidR="00CC0A9E" w:rsidRPr="006A0CB5" w:rsidRDefault="009014CF" w:rsidP="00536031">
                          <w:pPr>
                            <w:spacing w:after="0" w:line="240" w:lineRule="auto"/>
                            <w:jc w:val="center"/>
                            <w:rPr>
                              <w:rFonts w:ascii="Cairo SemiBold" w:hAnsi="Cairo SemiBold" w:cs="Cairo SemiBold"/>
                              <w:color w:val="1F3B5C"/>
                              <w:rtl/>
                            </w:rPr>
                          </w:pPr>
                          <w:r w:rsidRPr="006A0CB5">
                            <w:rPr>
                              <w:rFonts w:ascii="Cairo SemiBold" w:hAnsi="Cairo SemiBold" w:cs="Cairo SemiBold" w:hint="cs"/>
                              <w:color w:val="1F3B5C"/>
                              <w:rtl/>
                            </w:rPr>
                            <w:t>المملكة العربية السعودية</w:t>
                          </w:r>
                        </w:p>
                        <w:p w14:paraId="0DECEC92" w14:textId="77777777" w:rsidR="00CC0A9E" w:rsidRPr="006A0CB5" w:rsidRDefault="009014CF" w:rsidP="00536031">
                          <w:pPr>
                            <w:spacing w:after="0" w:line="240" w:lineRule="auto"/>
                            <w:jc w:val="center"/>
                            <w:rPr>
                              <w:rFonts w:ascii="Cairo SemiBold" w:hAnsi="Cairo SemiBold" w:cs="Cairo SemiBold"/>
                              <w:color w:val="1F3B5C"/>
                              <w:rtl/>
                            </w:rPr>
                          </w:pPr>
                          <w:r w:rsidRPr="006A0CB5">
                            <w:rPr>
                              <w:rFonts w:ascii="Cairo SemiBold" w:hAnsi="Cairo SemiBold" w:cs="Cairo SemiBold" w:hint="cs"/>
                              <w:color w:val="1F3B5C"/>
                              <w:rtl/>
                            </w:rPr>
                            <w:t>وزارة الـتـعـلـيـــــــــــم</w:t>
                          </w:r>
                        </w:p>
                        <w:p w14:paraId="553C426D" w14:textId="77777777" w:rsidR="00CC0A9E" w:rsidRPr="006A0CB5" w:rsidRDefault="009014CF" w:rsidP="00536031">
                          <w:pPr>
                            <w:spacing w:after="0" w:line="240" w:lineRule="auto"/>
                            <w:jc w:val="center"/>
                            <w:rPr>
                              <w:rFonts w:ascii="Cairo SemiBold" w:hAnsi="Cairo SemiBold" w:cs="Cairo SemiBold"/>
                              <w:color w:val="1F3B5C"/>
                              <w:rtl/>
                            </w:rPr>
                          </w:pPr>
                          <w:r w:rsidRPr="006A0CB5">
                            <w:rPr>
                              <w:rFonts w:ascii="Cairo SemiBold" w:hAnsi="Cairo SemiBold" w:cs="Cairo SemiBold" w:hint="cs"/>
                              <w:color w:val="1F3B5C"/>
                              <w:rtl/>
                            </w:rPr>
                            <w:t>جـامـعــــــة نــجـــــران</w:t>
                          </w:r>
                        </w:p>
                        <w:p w14:paraId="03CD41F1" w14:textId="77777777" w:rsidR="006A0CB5" w:rsidRPr="006A0CB5" w:rsidRDefault="009014CF" w:rsidP="00536031">
                          <w:pPr>
                            <w:spacing w:after="0" w:line="240" w:lineRule="auto"/>
                            <w:jc w:val="center"/>
                            <w:rPr>
                              <w:rFonts w:ascii="Cairo SemiBold" w:hAnsi="Cairo SemiBold" w:cs="Cairo SemiBold"/>
                              <w:color w:val="1F3B5C"/>
                              <w:rtl/>
                            </w:rPr>
                          </w:pPr>
                          <w:r w:rsidRPr="006A0CB5">
                            <w:rPr>
                              <w:rFonts w:ascii="Cairo SemiBold" w:hAnsi="Cairo SemiBold" w:cs="Cairo SemiBold" w:hint="cs"/>
                              <w:color w:val="1F3B5C"/>
                              <w:rtl/>
                            </w:rPr>
                            <w:t>وكالة الجامعة للشؤون التعليمية</w:t>
                          </w:r>
                        </w:p>
                        <w:p w14:paraId="74677511" w14:textId="77777777" w:rsidR="00CC0A9E" w:rsidRPr="006A0CB5" w:rsidRDefault="00D2698D" w:rsidP="00E82D60">
                          <w:pPr>
                            <w:spacing w:line="216" w:lineRule="auto"/>
                            <w:rPr>
                              <w:rFonts w:ascii="Cairo SemiBold" w:hAnsi="Cairo SemiBold" w:cs="Cairo SemiBold"/>
                              <w:color w:val="1F3B5C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1ABC3B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6" type="#_x0000_t202" style="position:absolute;left:0;text-align:left;margin-left:346.25pt;margin-top:.7pt;width:205.8pt;height:9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" filled="f" stroked="f" strokeweight=".5pt">
              <v:textbox>
                <w:txbxContent>
                  <w:p w14:paraId="4A252443" w14:textId="77777777" w:rsidR="00CC0A9E" w:rsidRPr="006A0CB5" w:rsidRDefault="009014CF" w:rsidP="00536031">
                    <w:pPr>
                      <w:spacing w:after="0" w:line="240" w:lineRule="auto"/>
                      <w:jc w:val="center"/>
                      <w:rPr>
                        <w:rFonts w:ascii="Cairo SemiBold" w:hAnsi="Cairo SemiBold" w:cs="Cairo SemiBold"/>
                        <w:color w:val="1F3B5C"/>
                        <w:rtl/>
                      </w:rPr>
                    </w:pPr>
                    <w:r w:rsidRPr="006A0CB5">
                      <w:rPr>
                        <w:rFonts w:ascii="Cairo SemiBold" w:hAnsi="Cairo SemiBold" w:cs="Cairo SemiBold" w:hint="cs"/>
                        <w:color w:val="1F3B5C"/>
                        <w:rtl/>
                      </w:rPr>
                      <w:t>المملكة العربية السعودية</w:t>
                    </w:r>
                  </w:p>
                  <w:p w14:paraId="0DECEC92" w14:textId="77777777" w:rsidR="00CC0A9E" w:rsidRPr="006A0CB5" w:rsidRDefault="009014CF" w:rsidP="00536031">
                    <w:pPr>
                      <w:spacing w:after="0" w:line="240" w:lineRule="auto"/>
                      <w:jc w:val="center"/>
                      <w:rPr>
                        <w:rFonts w:ascii="Cairo SemiBold" w:hAnsi="Cairo SemiBold" w:cs="Cairo SemiBold"/>
                        <w:color w:val="1F3B5C"/>
                        <w:rtl/>
                      </w:rPr>
                    </w:pPr>
                    <w:r w:rsidRPr="006A0CB5">
                      <w:rPr>
                        <w:rFonts w:ascii="Cairo SemiBold" w:hAnsi="Cairo SemiBold" w:cs="Cairo SemiBold" w:hint="cs"/>
                        <w:color w:val="1F3B5C"/>
                        <w:rtl/>
                      </w:rPr>
                      <w:t>وزارة الـتـعـلـيـــــــــــم</w:t>
                    </w:r>
                  </w:p>
                  <w:p w14:paraId="553C426D" w14:textId="77777777" w:rsidR="00CC0A9E" w:rsidRPr="006A0CB5" w:rsidRDefault="009014CF" w:rsidP="00536031">
                    <w:pPr>
                      <w:spacing w:after="0" w:line="240" w:lineRule="auto"/>
                      <w:jc w:val="center"/>
                      <w:rPr>
                        <w:rFonts w:ascii="Cairo SemiBold" w:hAnsi="Cairo SemiBold" w:cs="Cairo SemiBold"/>
                        <w:color w:val="1F3B5C"/>
                        <w:rtl/>
                      </w:rPr>
                    </w:pPr>
                    <w:r w:rsidRPr="006A0CB5">
                      <w:rPr>
                        <w:rFonts w:ascii="Cairo SemiBold" w:hAnsi="Cairo SemiBold" w:cs="Cairo SemiBold" w:hint="cs"/>
                        <w:color w:val="1F3B5C"/>
                        <w:rtl/>
                      </w:rPr>
                      <w:t>جـامـعــــــة نــجـــــران</w:t>
                    </w:r>
                  </w:p>
                  <w:p w14:paraId="03CD41F1" w14:textId="77777777" w:rsidR="006A0CB5" w:rsidRPr="006A0CB5" w:rsidRDefault="009014CF" w:rsidP="00536031">
                    <w:pPr>
                      <w:spacing w:after="0" w:line="240" w:lineRule="auto"/>
                      <w:jc w:val="center"/>
                      <w:rPr>
                        <w:rFonts w:ascii="Cairo SemiBold" w:hAnsi="Cairo SemiBold" w:cs="Cairo SemiBold"/>
                        <w:color w:val="1F3B5C"/>
                        <w:rtl/>
                      </w:rPr>
                    </w:pPr>
                    <w:r w:rsidRPr="006A0CB5">
                      <w:rPr>
                        <w:rFonts w:ascii="Cairo SemiBold" w:hAnsi="Cairo SemiBold" w:cs="Cairo SemiBold" w:hint="cs"/>
                        <w:color w:val="1F3B5C"/>
                        <w:rtl/>
                      </w:rPr>
                      <w:t>وكالة الجامعة للشؤون التعليمية</w:t>
                    </w:r>
                  </w:p>
                  <w:p w14:paraId="74677511" w14:textId="77777777" w:rsidR="00CC0A9E" w:rsidRPr="006A0CB5" w:rsidRDefault="00AF2D06" w:rsidP="00E82D60">
                    <w:pPr>
                      <w:spacing w:line="216" w:lineRule="auto"/>
                      <w:rPr>
                        <w:rFonts w:ascii="Cairo SemiBold" w:hAnsi="Cairo SemiBold" w:cs="Cairo SemiBold"/>
                        <w:color w:val="1F3B5C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DF9D42C" w14:textId="77777777" w:rsidR="00536031" w:rsidRDefault="00D2698D">
    <w:pPr>
      <w:pStyle w:val="a3"/>
      <w:rPr>
        <w:noProof/>
      </w:rPr>
    </w:pPr>
  </w:p>
  <w:p w14:paraId="544D7C91" w14:textId="5B2CA966" w:rsidR="00CC0A9E" w:rsidRDefault="00FD416B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47B26E0" wp14:editId="52CC66DE">
              <wp:simplePos x="0" y="0"/>
              <wp:positionH relativeFrom="page">
                <wp:align>center</wp:align>
              </wp:positionH>
              <wp:positionV relativeFrom="paragraph">
                <wp:posOffset>658495</wp:posOffset>
              </wp:positionV>
              <wp:extent cx="1939290" cy="342900"/>
              <wp:effectExtent l="0" t="0" r="0" b="0"/>
              <wp:wrapNone/>
              <wp:docPr id="1" name="مربع ن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39290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29558C" w14:textId="68849613" w:rsidR="00FD416B" w:rsidRPr="00E60916" w:rsidRDefault="00FD416B" w:rsidP="00FD416B">
                          <w:pPr>
                            <w:spacing w:after="0" w:line="240" w:lineRule="auto"/>
                            <w:jc w:val="center"/>
                            <w:rPr>
                              <w:rFonts w:ascii="Cairo SemiBold" w:hAnsi="Cairo SemiBold" w:cs="Cairo SemiBold"/>
                              <w:color w:val="44546A" w:themeColor="text2"/>
                              <w:rtl/>
                            </w:rPr>
                          </w:pPr>
                          <w:r w:rsidRPr="00E60916">
                            <w:rPr>
                              <w:rFonts w:ascii="Cairo SemiBold" w:hAnsi="Cairo SemiBold" w:cs="Cairo SemiBold" w:hint="cs"/>
                              <w:color w:val="44546A" w:themeColor="text2"/>
                              <w:rtl/>
                            </w:rPr>
                            <w:t xml:space="preserve">إدارة الشؤون الفنية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7B26E0" id="_x0000_s1027" type="#_x0000_t202" style="position:absolute;left:0;text-align:left;margin-left:0;margin-top:51.85pt;width:152.7pt;height:27pt;z-index:2516654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" filled="f" stroked="f" strokeweight=".5pt">
              <v:textbox>
                <w:txbxContent>
                  <w:p w14:paraId="0429558C" w14:textId="68849613" w:rsidR="00FD416B" w:rsidRPr="00E60916" w:rsidRDefault="00FD416B" w:rsidP="00FD416B">
                    <w:pPr>
                      <w:spacing w:after="0" w:line="240" w:lineRule="auto"/>
                      <w:jc w:val="center"/>
                      <w:rPr>
                        <w:rFonts w:ascii="Cairo SemiBold" w:hAnsi="Cairo SemiBold" w:cs="Cairo SemiBold"/>
                        <w:color w:val="44546A" w:themeColor="text2"/>
                        <w:rtl/>
                      </w:rPr>
                    </w:pPr>
                    <w:r w:rsidRPr="00E60916">
                      <w:rPr>
                        <w:rFonts w:ascii="Cairo SemiBold" w:hAnsi="Cairo SemiBold" w:cs="Cairo SemiBold" w:hint="cs"/>
                        <w:color w:val="44546A" w:themeColor="text2"/>
                        <w:rtl/>
                      </w:rPr>
                      <w:t xml:space="preserve">إدارة الشؤون الفنية 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9014CF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622DA5" wp14:editId="18A60BDA">
              <wp:simplePos x="0" y="0"/>
              <wp:positionH relativeFrom="margin">
                <wp:posOffset>4803775</wp:posOffset>
              </wp:positionH>
              <wp:positionV relativeFrom="paragraph">
                <wp:posOffset>474981</wp:posOffset>
              </wp:positionV>
              <wp:extent cx="1606164" cy="342900"/>
              <wp:effectExtent l="0" t="0" r="0" b="0"/>
              <wp:wrapNone/>
              <wp:docPr id="2033748350" name="مربع ن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6164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A37A3B" w14:textId="4B14877D" w:rsidR="00FD416B" w:rsidRPr="006A0CB5" w:rsidRDefault="009014CF" w:rsidP="00FD416B">
                          <w:pPr>
                            <w:spacing w:after="0" w:line="240" w:lineRule="auto"/>
                            <w:jc w:val="center"/>
                            <w:rPr>
                              <w:rFonts w:ascii="Cairo SemiBold" w:hAnsi="Cairo SemiBold" w:cs="Cairo SemiBold"/>
                              <w:color w:val="BC9431"/>
                              <w:rtl/>
                            </w:rPr>
                          </w:pPr>
                          <w:r w:rsidRPr="006A0CB5">
                            <w:rPr>
                              <w:rFonts w:ascii="Cairo SemiBold" w:hAnsi="Cairo SemiBold" w:cs="Cairo SemiBold" w:hint="cs"/>
                              <w:color w:val="BC9431"/>
                              <w:rtl/>
                            </w:rPr>
                            <w:t>عمادة القبول والتسجيل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622DA5" id="_x0000_s1028" type="#_x0000_t202" style="position:absolute;left:0;text-align:left;margin-left:378.25pt;margin-top:37.4pt;width:126.4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" filled="f" stroked="f" strokeweight=".5pt">
              <v:textbox>
                <w:txbxContent>
                  <w:p w14:paraId="06A37A3B" w14:textId="4B14877D" w:rsidR="00FD416B" w:rsidRPr="006A0CB5" w:rsidRDefault="009014CF" w:rsidP="00FD416B">
                    <w:pPr>
                      <w:spacing w:after="0" w:line="240" w:lineRule="auto"/>
                      <w:jc w:val="center"/>
                      <w:rPr>
                        <w:rFonts w:ascii="Cairo SemiBold" w:hAnsi="Cairo SemiBold" w:cs="Cairo SemiBold"/>
                        <w:color w:val="BC9431"/>
                        <w:rtl/>
                      </w:rPr>
                    </w:pPr>
                    <w:r w:rsidRPr="006A0CB5">
                      <w:rPr>
                        <w:rFonts w:ascii="Cairo SemiBold" w:hAnsi="Cairo SemiBold" w:cs="Cairo SemiBold" w:hint="cs"/>
                        <w:color w:val="BC9431"/>
                        <w:rtl/>
                      </w:rPr>
                      <w:t>عمادة القبول والتسجيل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301A3"/>
    <w:multiLevelType w:val="hybridMultilevel"/>
    <w:tmpl w:val="96C45D66"/>
    <w:lvl w:ilvl="0" w:tplc="CA4444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DE8"/>
    <w:multiLevelType w:val="hybridMultilevel"/>
    <w:tmpl w:val="6B8AFC74"/>
    <w:lvl w:ilvl="0" w:tplc="6C0A4C2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D151CF"/>
    <w:multiLevelType w:val="hybridMultilevel"/>
    <w:tmpl w:val="AE14CA20"/>
    <w:lvl w:ilvl="0" w:tplc="BF3630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A7614"/>
    <w:multiLevelType w:val="hybridMultilevel"/>
    <w:tmpl w:val="C9C40100"/>
    <w:lvl w:ilvl="0" w:tplc="6C0A4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00629"/>
    <w:multiLevelType w:val="hybridMultilevel"/>
    <w:tmpl w:val="EBA249E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504A9"/>
    <w:multiLevelType w:val="hybridMultilevel"/>
    <w:tmpl w:val="E5BCEE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4CF"/>
    <w:rsid w:val="00005A1D"/>
    <w:rsid w:val="00052EBA"/>
    <w:rsid w:val="000E5019"/>
    <w:rsid w:val="00106F8B"/>
    <w:rsid w:val="00207C26"/>
    <w:rsid w:val="00290986"/>
    <w:rsid w:val="002C58E8"/>
    <w:rsid w:val="003D3ADC"/>
    <w:rsid w:val="003D4DA0"/>
    <w:rsid w:val="004A4FEA"/>
    <w:rsid w:val="004E7675"/>
    <w:rsid w:val="00500839"/>
    <w:rsid w:val="005D1B55"/>
    <w:rsid w:val="00672563"/>
    <w:rsid w:val="00781FB3"/>
    <w:rsid w:val="009014CF"/>
    <w:rsid w:val="0095276D"/>
    <w:rsid w:val="009D1700"/>
    <w:rsid w:val="009F73E2"/>
    <w:rsid w:val="00A2666D"/>
    <w:rsid w:val="00AF2D06"/>
    <w:rsid w:val="00B74AEA"/>
    <w:rsid w:val="00C8231A"/>
    <w:rsid w:val="00D2698D"/>
    <w:rsid w:val="00D4760E"/>
    <w:rsid w:val="00D5636D"/>
    <w:rsid w:val="00E00AAB"/>
    <w:rsid w:val="00E60916"/>
    <w:rsid w:val="00E9358E"/>
    <w:rsid w:val="00F7251E"/>
    <w:rsid w:val="00F925A0"/>
    <w:rsid w:val="00F956E2"/>
    <w:rsid w:val="00FA6574"/>
    <w:rsid w:val="00FD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783FD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FB3"/>
    <w:pPr>
      <w:bidi/>
    </w:pPr>
  </w:style>
  <w:style w:type="paragraph" w:styleId="2">
    <w:name w:val="heading 2"/>
    <w:basedOn w:val="a"/>
    <w:next w:val="a"/>
    <w:link w:val="2Char"/>
    <w:uiPriority w:val="9"/>
    <w:unhideWhenUsed/>
    <w:qFormat/>
    <w:rsid w:val="00781F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4CF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014CF"/>
  </w:style>
  <w:style w:type="paragraph" w:styleId="a4">
    <w:name w:val="footer"/>
    <w:basedOn w:val="a"/>
    <w:link w:val="Char0"/>
    <w:uiPriority w:val="99"/>
    <w:unhideWhenUsed/>
    <w:rsid w:val="009014CF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014CF"/>
  </w:style>
  <w:style w:type="paragraph" w:styleId="a5">
    <w:name w:val="List Paragraph"/>
    <w:basedOn w:val="a"/>
    <w:uiPriority w:val="34"/>
    <w:qFormat/>
    <w:rsid w:val="009014CF"/>
    <w:pPr>
      <w:ind w:left="720"/>
      <w:contextualSpacing/>
    </w:pPr>
  </w:style>
  <w:style w:type="table" w:styleId="a6">
    <w:name w:val="Table Grid"/>
    <w:basedOn w:val="a1"/>
    <w:uiPriority w:val="39"/>
    <w:rsid w:val="009D1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D170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9D1700"/>
    <w:rPr>
      <w:rFonts w:ascii="Tahoma" w:hAnsi="Tahoma" w:cs="Tahoma"/>
      <w:sz w:val="18"/>
      <w:szCs w:val="18"/>
    </w:rPr>
  </w:style>
  <w:style w:type="character" w:customStyle="1" w:styleId="oypena">
    <w:name w:val="oypena"/>
    <w:basedOn w:val="a0"/>
    <w:rsid w:val="00D5636D"/>
  </w:style>
  <w:style w:type="character" w:customStyle="1" w:styleId="2Char">
    <w:name w:val="عنوان 2 Char"/>
    <w:basedOn w:val="a0"/>
    <w:link w:val="2"/>
    <w:uiPriority w:val="9"/>
    <w:rsid w:val="00781F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8">
    <w:name w:val="Placeholder Text"/>
    <w:basedOn w:val="a0"/>
    <w:uiPriority w:val="99"/>
    <w:semiHidden/>
    <w:rsid w:val="00781F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6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5DA50AA9F0C4E16BA3D6C4D7B701791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64E195B-46C9-4F41-B800-42EF919DB2DF}"/>
      </w:docPartPr>
      <w:docPartBody>
        <w:p w:rsidR="00BA488A" w:rsidRDefault="00F97F88" w:rsidP="00F97F88">
          <w:pPr>
            <w:pStyle w:val="F5DA50AA9F0C4E16BA3D6C4D7B701791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  <w:docPart>
      <w:docPartPr>
        <w:name w:val="354AF00ED00046DDB782C93C0B90BEC6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8E22E499-2E2B-485E-BA1F-969032D2ABB7}"/>
      </w:docPartPr>
      <w:docPartBody>
        <w:p w:rsidR="00BA488A" w:rsidRDefault="00F97F88" w:rsidP="00F97F88">
          <w:pPr>
            <w:pStyle w:val="354AF00ED00046DDB782C93C0B90BEC6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  <w:docPart>
      <w:docPartPr>
        <w:name w:val="93FC7A74A7824C7F889C8E1402EB9550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BD55C414-3012-445F-ADD1-A01ABBF5DA5C}"/>
      </w:docPartPr>
      <w:docPartBody>
        <w:p w:rsidR="00BA488A" w:rsidRDefault="00F97F88" w:rsidP="00F97F88">
          <w:pPr>
            <w:pStyle w:val="93FC7A74A7824C7F889C8E1402EB9550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  <w:docPart>
      <w:docPartPr>
        <w:name w:val="4ED34EDE42394CE5A6662CE792B72987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5F695985-9CB8-44C7-908C-E2122C015D85}"/>
      </w:docPartPr>
      <w:docPartBody>
        <w:p w:rsidR="00BA488A" w:rsidRDefault="00F97F88" w:rsidP="00F97F88">
          <w:pPr>
            <w:pStyle w:val="4ED34EDE42394CE5A6662CE792B72987"/>
          </w:pPr>
          <w:r w:rsidRPr="00400470">
            <w:rPr>
              <w:rStyle w:val="a3"/>
              <w:rtl/>
            </w:rPr>
            <w:t>انقر أو اضغط لإدخال تاريخ</w:t>
          </w:r>
          <w:r w:rsidRPr="00400470">
            <w:rPr>
              <w:rStyle w:val="a3"/>
            </w:rPr>
            <w:t>.</w:t>
          </w:r>
        </w:p>
      </w:docPartBody>
    </w:docPart>
    <w:docPart>
      <w:docPartPr>
        <w:name w:val="362620D6E80C4FD7ACE5A31F1EAF1131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B2B4721-D6BA-44B9-8571-6E0689AA0AE1}"/>
      </w:docPartPr>
      <w:docPartBody>
        <w:p w:rsidR="00BA488A" w:rsidRDefault="00F97F88" w:rsidP="00F97F88">
          <w:pPr>
            <w:pStyle w:val="362620D6E80C4FD7ACE5A31F1EAF1131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  <w:docPart>
      <w:docPartPr>
        <w:name w:val="FB334F8550DE4E66AE691F2244D8988B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AE2C28E5-A2D7-4152-908C-F267D60BF2ED}"/>
      </w:docPartPr>
      <w:docPartBody>
        <w:p w:rsidR="00BA488A" w:rsidRDefault="00F97F88" w:rsidP="00F97F88">
          <w:pPr>
            <w:pStyle w:val="FB334F8550DE4E66AE691F2244D8988B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  <w:docPart>
      <w:docPartPr>
        <w:name w:val="2517A89457EB4841B09B1890E16AC652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21986833-42B8-4707-8EEB-3BDC1D9C8AB0}"/>
      </w:docPartPr>
      <w:docPartBody>
        <w:p w:rsidR="00BA488A" w:rsidRDefault="00F97F88" w:rsidP="00F97F88">
          <w:pPr>
            <w:pStyle w:val="2517A89457EB4841B09B1890E16AC652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  <w:docPart>
      <w:docPartPr>
        <w:name w:val="76CCFA7B75084BBB9741CBBE4426494D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3D86EA70-FD08-4877-8CB6-4FBA78C270B6}"/>
      </w:docPartPr>
      <w:docPartBody>
        <w:p w:rsidR="00BA488A" w:rsidRDefault="00F97F88" w:rsidP="00F97F88">
          <w:pPr>
            <w:pStyle w:val="76CCFA7B75084BBB9741CBBE4426494D"/>
          </w:pPr>
          <w:r w:rsidRPr="00302D6B">
            <w:rPr>
              <w:rStyle w:val="a3"/>
              <w:rtl/>
            </w:rPr>
            <w:t>اختيار عنصر</w:t>
          </w:r>
          <w:r w:rsidRPr="00302D6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iro SemiBold">
    <w:panose1 w:val="00000700000000000000"/>
    <w:charset w:val="00"/>
    <w:family w:val="auto"/>
    <w:pitch w:val="variable"/>
    <w:sig w:usb0="00002007" w:usb1="00000001" w:usb2="00000008" w:usb3="00000000" w:csb0="000000D3" w:csb1="00000000"/>
  </w:font>
  <w:font w:name="Cairo Medium">
    <w:panose1 w:val="00000000000000000000"/>
    <w:charset w:val="00"/>
    <w:family w:val="auto"/>
    <w:pitch w:val="variable"/>
    <w:sig w:usb0="A00020AF" w:usb1="9000204B" w:usb2="00000008" w:usb3="00000000" w:csb0="000000D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F88"/>
    <w:rsid w:val="00BA488A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97F88"/>
    <w:rPr>
      <w:color w:val="808080"/>
    </w:rPr>
  </w:style>
  <w:style w:type="paragraph" w:customStyle="1" w:styleId="F5DA50AA9F0C4E16BA3D6C4D7B701791">
    <w:name w:val="F5DA50AA9F0C4E16BA3D6C4D7B701791"/>
    <w:rsid w:val="00F97F88"/>
    <w:pPr>
      <w:bidi/>
    </w:pPr>
  </w:style>
  <w:style w:type="paragraph" w:customStyle="1" w:styleId="7232F1944EF8434C9393CC9FF1C963A5">
    <w:name w:val="7232F1944EF8434C9393CC9FF1C963A5"/>
    <w:rsid w:val="00F97F88"/>
    <w:pPr>
      <w:bidi/>
    </w:pPr>
  </w:style>
  <w:style w:type="paragraph" w:customStyle="1" w:styleId="2C9A40F727F34B0EA876E6BB22ECF255">
    <w:name w:val="2C9A40F727F34B0EA876E6BB22ECF255"/>
    <w:rsid w:val="00F97F88"/>
    <w:pPr>
      <w:bidi/>
    </w:pPr>
  </w:style>
  <w:style w:type="paragraph" w:customStyle="1" w:styleId="82B806D93E05426EBF3DE6616A725EE4">
    <w:name w:val="82B806D93E05426EBF3DE6616A725EE4"/>
    <w:rsid w:val="00F97F88"/>
    <w:pPr>
      <w:bidi/>
    </w:pPr>
  </w:style>
  <w:style w:type="paragraph" w:customStyle="1" w:styleId="F2238A6C68824696BB6238E2091E44D5">
    <w:name w:val="F2238A6C68824696BB6238E2091E44D5"/>
    <w:rsid w:val="00F97F88"/>
    <w:pPr>
      <w:bidi/>
    </w:pPr>
  </w:style>
  <w:style w:type="paragraph" w:customStyle="1" w:styleId="937AC8DFDA8244149058642C877E05A2">
    <w:name w:val="937AC8DFDA8244149058642C877E05A2"/>
    <w:rsid w:val="00F97F88"/>
    <w:pPr>
      <w:bidi/>
    </w:pPr>
  </w:style>
  <w:style w:type="paragraph" w:customStyle="1" w:styleId="F1751E0E4C334B88933E7367E0F02A47">
    <w:name w:val="F1751E0E4C334B88933E7367E0F02A47"/>
    <w:rsid w:val="00F97F88"/>
    <w:pPr>
      <w:bidi/>
    </w:pPr>
  </w:style>
  <w:style w:type="paragraph" w:customStyle="1" w:styleId="25DA3ADA6FE2491FBF40971CAFC3A392">
    <w:name w:val="25DA3ADA6FE2491FBF40971CAFC3A392"/>
    <w:rsid w:val="00F97F88"/>
    <w:pPr>
      <w:bidi/>
    </w:pPr>
  </w:style>
  <w:style w:type="paragraph" w:customStyle="1" w:styleId="803E077588F34539B2BF053EB9559E62">
    <w:name w:val="803E077588F34539B2BF053EB9559E62"/>
    <w:rsid w:val="00F97F88"/>
    <w:pPr>
      <w:bidi/>
    </w:pPr>
  </w:style>
  <w:style w:type="paragraph" w:customStyle="1" w:styleId="695BB84926E74B65BFDAEC08C691A2D1">
    <w:name w:val="695BB84926E74B65BFDAEC08C691A2D1"/>
    <w:rsid w:val="00F97F88"/>
    <w:pPr>
      <w:bidi/>
    </w:pPr>
  </w:style>
  <w:style w:type="paragraph" w:customStyle="1" w:styleId="E4F52D31DE6642DE9061B2FB0D01A9BA">
    <w:name w:val="E4F52D31DE6642DE9061B2FB0D01A9BA"/>
    <w:rsid w:val="00F97F88"/>
    <w:pPr>
      <w:bidi/>
    </w:pPr>
  </w:style>
  <w:style w:type="paragraph" w:customStyle="1" w:styleId="9119D675677144BBA736A81B6B6F58C6">
    <w:name w:val="9119D675677144BBA736A81B6B6F58C6"/>
    <w:rsid w:val="00F97F88"/>
    <w:pPr>
      <w:bidi/>
    </w:pPr>
  </w:style>
  <w:style w:type="paragraph" w:customStyle="1" w:styleId="928EF722EADA4025A5B5B9560828FFB8">
    <w:name w:val="928EF722EADA4025A5B5B9560828FFB8"/>
    <w:rsid w:val="00F97F88"/>
    <w:pPr>
      <w:bidi/>
    </w:pPr>
  </w:style>
  <w:style w:type="paragraph" w:customStyle="1" w:styleId="49A95C3584F34B75A7F384031890DE86">
    <w:name w:val="49A95C3584F34B75A7F384031890DE86"/>
    <w:rsid w:val="00F97F88"/>
    <w:pPr>
      <w:bidi/>
    </w:pPr>
  </w:style>
  <w:style w:type="paragraph" w:customStyle="1" w:styleId="793DBA0F2EE54B06AEC8CCD0965D0086">
    <w:name w:val="793DBA0F2EE54B06AEC8CCD0965D0086"/>
    <w:rsid w:val="00F97F88"/>
    <w:pPr>
      <w:bidi/>
    </w:pPr>
  </w:style>
  <w:style w:type="paragraph" w:customStyle="1" w:styleId="3B142DE5F8DD4FCF90A30960FA89B3F7">
    <w:name w:val="3B142DE5F8DD4FCF90A30960FA89B3F7"/>
    <w:rsid w:val="00F97F88"/>
    <w:pPr>
      <w:bidi/>
    </w:pPr>
  </w:style>
  <w:style w:type="paragraph" w:customStyle="1" w:styleId="186802FC63694F64BB38EE1ADD1016FF">
    <w:name w:val="186802FC63694F64BB38EE1ADD1016FF"/>
    <w:rsid w:val="00F97F88"/>
    <w:pPr>
      <w:bidi/>
    </w:pPr>
  </w:style>
  <w:style w:type="paragraph" w:customStyle="1" w:styleId="BB9823E2AE9A46D5A3B87F9E7886974B">
    <w:name w:val="BB9823E2AE9A46D5A3B87F9E7886974B"/>
    <w:rsid w:val="00F97F88"/>
    <w:pPr>
      <w:bidi/>
    </w:pPr>
  </w:style>
  <w:style w:type="paragraph" w:customStyle="1" w:styleId="D7B3B67B35474339A14FB6525C5E5F1E">
    <w:name w:val="D7B3B67B35474339A14FB6525C5E5F1E"/>
    <w:rsid w:val="00F97F88"/>
    <w:pPr>
      <w:bidi/>
    </w:pPr>
  </w:style>
  <w:style w:type="paragraph" w:customStyle="1" w:styleId="5540A0E675C24F70AF61654D72A170A7">
    <w:name w:val="5540A0E675C24F70AF61654D72A170A7"/>
    <w:rsid w:val="00F97F88"/>
    <w:pPr>
      <w:bidi/>
    </w:pPr>
  </w:style>
  <w:style w:type="paragraph" w:customStyle="1" w:styleId="1931B9339CC1491F9650BA76B50066D9">
    <w:name w:val="1931B9339CC1491F9650BA76B50066D9"/>
    <w:rsid w:val="00F97F88"/>
    <w:pPr>
      <w:bidi/>
    </w:pPr>
  </w:style>
  <w:style w:type="paragraph" w:customStyle="1" w:styleId="532644424B1746DEAC1E265D10751081">
    <w:name w:val="532644424B1746DEAC1E265D10751081"/>
    <w:rsid w:val="00F97F88"/>
    <w:pPr>
      <w:bidi/>
    </w:pPr>
  </w:style>
  <w:style w:type="paragraph" w:customStyle="1" w:styleId="A0311F252BDF446C983DDD8E429FFB3C">
    <w:name w:val="A0311F252BDF446C983DDD8E429FFB3C"/>
    <w:rsid w:val="00F97F88"/>
    <w:pPr>
      <w:bidi/>
    </w:pPr>
  </w:style>
  <w:style w:type="paragraph" w:customStyle="1" w:styleId="35E7A4FBA114481BA6F2FCB6167CA214">
    <w:name w:val="35E7A4FBA114481BA6F2FCB6167CA214"/>
    <w:rsid w:val="00F97F88"/>
    <w:pPr>
      <w:bidi/>
    </w:pPr>
  </w:style>
  <w:style w:type="paragraph" w:customStyle="1" w:styleId="BEA554A29EFD4449BF1ADB262FB64C16">
    <w:name w:val="BEA554A29EFD4449BF1ADB262FB64C16"/>
    <w:rsid w:val="00F97F88"/>
    <w:pPr>
      <w:bidi/>
    </w:pPr>
  </w:style>
  <w:style w:type="paragraph" w:customStyle="1" w:styleId="328BE8D331494557AB7FDC6240A0F534">
    <w:name w:val="328BE8D331494557AB7FDC6240A0F534"/>
    <w:rsid w:val="00F97F88"/>
    <w:pPr>
      <w:bidi/>
    </w:pPr>
  </w:style>
  <w:style w:type="paragraph" w:customStyle="1" w:styleId="335FA4B1E1914E9E8EC940905D3823F7">
    <w:name w:val="335FA4B1E1914E9E8EC940905D3823F7"/>
    <w:rsid w:val="00F97F88"/>
    <w:pPr>
      <w:bidi/>
    </w:pPr>
  </w:style>
  <w:style w:type="paragraph" w:customStyle="1" w:styleId="EA2CCE4EE06C4272B64834F155698753">
    <w:name w:val="EA2CCE4EE06C4272B64834F155698753"/>
    <w:rsid w:val="00F97F88"/>
    <w:pPr>
      <w:bidi/>
    </w:pPr>
  </w:style>
  <w:style w:type="paragraph" w:customStyle="1" w:styleId="354AF00ED00046DDB782C93C0B90BEC6">
    <w:name w:val="354AF00ED00046DDB782C93C0B90BEC6"/>
    <w:rsid w:val="00F97F88"/>
    <w:pPr>
      <w:bidi/>
    </w:pPr>
  </w:style>
  <w:style w:type="paragraph" w:customStyle="1" w:styleId="93FC7A74A7824C7F889C8E1402EB9550">
    <w:name w:val="93FC7A74A7824C7F889C8E1402EB9550"/>
    <w:rsid w:val="00F97F88"/>
    <w:pPr>
      <w:bidi/>
    </w:pPr>
  </w:style>
  <w:style w:type="paragraph" w:customStyle="1" w:styleId="4ED34EDE42394CE5A6662CE792B72987">
    <w:name w:val="4ED34EDE42394CE5A6662CE792B72987"/>
    <w:rsid w:val="00F97F88"/>
    <w:pPr>
      <w:bidi/>
    </w:pPr>
  </w:style>
  <w:style w:type="paragraph" w:customStyle="1" w:styleId="362620D6E80C4FD7ACE5A31F1EAF1131">
    <w:name w:val="362620D6E80C4FD7ACE5A31F1EAF1131"/>
    <w:rsid w:val="00F97F88"/>
    <w:pPr>
      <w:bidi/>
    </w:pPr>
  </w:style>
  <w:style w:type="paragraph" w:customStyle="1" w:styleId="FB334F8550DE4E66AE691F2244D8988B">
    <w:name w:val="FB334F8550DE4E66AE691F2244D8988B"/>
    <w:rsid w:val="00F97F88"/>
    <w:pPr>
      <w:bidi/>
    </w:pPr>
  </w:style>
  <w:style w:type="paragraph" w:customStyle="1" w:styleId="2517A89457EB4841B09B1890E16AC652">
    <w:name w:val="2517A89457EB4841B09B1890E16AC652"/>
    <w:rsid w:val="00F97F88"/>
    <w:pPr>
      <w:bidi/>
    </w:pPr>
  </w:style>
  <w:style w:type="paragraph" w:customStyle="1" w:styleId="76CCFA7B75084BBB9741CBBE4426494D">
    <w:name w:val="76CCFA7B75084BBB9741CBBE4426494D"/>
    <w:rsid w:val="00F97F8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4AA141A6BDC64799DE7746BE925270" ma:contentTypeVersion="15" ma:contentTypeDescription="Create a new document." ma:contentTypeScope="" ma:versionID="77de92766923c3b0e8914b1c68067a7a">
  <xsd:schema xmlns:xsd="http://www.w3.org/2001/XMLSchema" xmlns:xs="http://www.w3.org/2001/XMLSchema" xmlns:p="http://schemas.microsoft.com/office/2006/metadata/properties" xmlns:ns3="67693806-42ee-4303-9854-6089961c3347" xmlns:ns4="45758773-4421-4214-b7af-d38096d4edd8" targetNamespace="http://schemas.microsoft.com/office/2006/metadata/properties" ma:root="true" ma:fieldsID="66a809669a5139d25828011d6c1f885f" ns3:_="" ns4:_="">
    <xsd:import namespace="67693806-42ee-4303-9854-6089961c3347"/>
    <xsd:import namespace="45758773-4421-4214-b7af-d38096d4ed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93806-42ee-4303-9854-6089961c33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8773-4421-4214-b7af-d38096d4edd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693806-42ee-4303-9854-6089961c334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D2D19-5767-42F1-8BF1-79C72E048E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93806-42ee-4303-9854-6089961c3347"/>
    <ds:schemaRef ds:uri="45758773-4421-4214-b7af-d38096d4e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AE1404-474B-4CEE-9543-7BF0F2A37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891901-36FA-4CB8-AF5A-C126FED28C5A}">
  <ds:schemaRefs>
    <ds:schemaRef ds:uri="http://purl.org/dc/elements/1.1/"/>
    <ds:schemaRef ds:uri="67693806-42ee-4303-9854-6089961c3347"/>
    <ds:schemaRef ds:uri="http://schemas.microsoft.com/office/2006/documentManagement/types"/>
    <ds:schemaRef ds:uri="http://www.w3.org/XML/1998/namespace"/>
    <ds:schemaRef ds:uri="45758773-4421-4214-b7af-d38096d4edd8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A653B4F0-0477-4D83-847B-012F82357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نموذج%20طلب%20صلاحية%20على%20النظام%20الأكاديمي%20%20eRegister</Template>
  <TotalTime>99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 HADI OMAR ASERI</dc:creator>
  <cp:keywords/>
  <dc:description/>
  <cp:lastModifiedBy>Dr. Samer Hadi Omar Aseri</cp:lastModifiedBy>
  <cp:revision>6</cp:revision>
  <cp:lastPrinted>2024-10-21T06:48:00Z</cp:lastPrinted>
  <dcterms:created xsi:type="dcterms:W3CDTF">2024-10-21T06:19:00Z</dcterms:created>
  <dcterms:modified xsi:type="dcterms:W3CDTF">2024-10-21T08:03:00Z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0x010100144AA141A6BDC64799DE7746BE925270</vt:lpwstr>
  </property>
</Properties>
</file>